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72192" w14:textId="77777777" w:rsidR="0013439B" w:rsidRDefault="0013439B" w:rsidP="0013439B">
      <w:pPr>
        <w:widowControl/>
        <w:autoSpaceDE w:val="0"/>
        <w:autoSpaceDN w:val="0"/>
        <w:adjustRightInd w:val="0"/>
        <w:spacing w:before="0" w:line="480" w:lineRule="auto"/>
        <w:rPr>
          <w:rFonts w:cs="Arial"/>
          <w:color w:val="000000"/>
          <w:szCs w:val="20"/>
          <w:lang w:eastAsia="ja-JP"/>
        </w:rPr>
      </w:pPr>
      <w:r>
        <w:rPr>
          <w:rFonts w:cs="Arial"/>
          <w:color w:val="000000"/>
          <w:szCs w:val="20"/>
          <w:lang w:eastAsia="ja-JP"/>
        </w:rPr>
        <w:t>Liebe zdi-Heldin,</w:t>
      </w:r>
    </w:p>
    <w:p w14:paraId="054FC957" w14:textId="77777777" w:rsidR="0013439B" w:rsidRDefault="0013439B" w:rsidP="0013439B">
      <w:pPr>
        <w:widowControl/>
        <w:autoSpaceDE w:val="0"/>
        <w:autoSpaceDN w:val="0"/>
        <w:adjustRightInd w:val="0"/>
        <w:spacing w:before="0" w:line="360" w:lineRule="auto"/>
        <w:jc w:val="both"/>
        <w:rPr>
          <w:rFonts w:cs="Arial"/>
          <w:color w:val="000000"/>
          <w:szCs w:val="20"/>
          <w:lang w:eastAsia="ja-JP"/>
        </w:rPr>
      </w:pPr>
      <w:r>
        <w:rPr>
          <w:rFonts w:cs="Arial"/>
          <w:color w:val="000000"/>
          <w:szCs w:val="20"/>
          <w:lang w:eastAsia="ja-JP"/>
        </w:rPr>
        <w:t>i</w:t>
      </w:r>
      <w:r w:rsidRPr="00331A71">
        <w:rPr>
          <w:rFonts w:cs="Arial"/>
          <w:color w:val="000000"/>
          <w:szCs w:val="20"/>
          <w:lang w:eastAsia="ja-JP"/>
        </w:rPr>
        <w:t xml:space="preserve">mmer mehr Mädchen und junge Frauen entscheiden sich für </w:t>
      </w:r>
      <w:r>
        <w:rPr>
          <w:rFonts w:cs="Arial"/>
          <w:color w:val="000000"/>
          <w:szCs w:val="20"/>
          <w:lang w:eastAsia="ja-JP"/>
        </w:rPr>
        <w:t>eine MINT-Ausbildung oder einen MINT</w:t>
      </w:r>
      <w:r w:rsidRPr="00331A71">
        <w:rPr>
          <w:rFonts w:cs="Arial"/>
          <w:color w:val="000000"/>
          <w:szCs w:val="20"/>
          <w:lang w:eastAsia="ja-JP"/>
        </w:rPr>
        <w:t xml:space="preserve">-Studiengang. Dennoch wird das </w:t>
      </w:r>
      <w:r>
        <w:rPr>
          <w:rFonts w:cs="Arial"/>
          <w:color w:val="000000"/>
          <w:szCs w:val="20"/>
          <w:lang w:eastAsia="ja-JP"/>
        </w:rPr>
        <w:t xml:space="preserve">weibliche </w:t>
      </w:r>
      <w:r w:rsidRPr="00331A71">
        <w:rPr>
          <w:rFonts w:cs="Arial"/>
          <w:color w:val="000000"/>
          <w:szCs w:val="20"/>
          <w:lang w:eastAsia="ja-JP"/>
        </w:rPr>
        <w:t xml:space="preserve">Potenzial bei weitem nicht ausgeschöpft und </w:t>
      </w:r>
      <w:r>
        <w:rPr>
          <w:rFonts w:cs="Arial"/>
          <w:color w:val="000000"/>
          <w:szCs w:val="20"/>
          <w:lang w:eastAsia="ja-JP"/>
        </w:rPr>
        <w:t>Frauen</w:t>
      </w:r>
      <w:r w:rsidRPr="00331A71">
        <w:rPr>
          <w:rFonts w:cs="Arial"/>
          <w:color w:val="000000"/>
          <w:szCs w:val="20"/>
          <w:lang w:eastAsia="ja-JP"/>
        </w:rPr>
        <w:t xml:space="preserve"> sind in den Bereichen Maschinenbau, Informatik</w:t>
      </w:r>
      <w:r>
        <w:rPr>
          <w:rFonts w:cs="Arial"/>
          <w:color w:val="000000"/>
          <w:szCs w:val="20"/>
          <w:lang w:eastAsia="ja-JP"/>
        </w:rPr>
        <w:t xml:space="preserve"> und</w:t>
      </w:r>
      <w:r w:rsidRPr="00331A71">
        <w:rPr>
          <w:rFonts w:cs="Arial"/>
          <w:color w:val="000000"/>
          <w:szCs w:val="20"/>
          <w:lang w:eastAsia="ja-JP"/>
        </w:rPr>
        <w:t xml:space="preserve"> Ingenieurwesen deutlich unterrepräsentiert. </w:t>
      </w:r>
      <w:r>
        <w:rPr>
          <w:rFonts w:cs="Arial"/>
          <w:color w:val="000000"/>
          <w:szCs w:val="20"/>
          <w:lang w:eastAsia="ja-JP"/>
        </w:rPr>
        <w:t>Das</w:t>
      </w:r>
      <w:r w:rsidRPr="00331A71">
        <w:rPr>
          <w:rFonts w:cs="Arial"/>
          <w:color w:val="000000"/>
          <w:szCs w:val="20"/>
          <w:lang w:eastAsia="ja-JP"/>
        </w:rPr>
        <w:t xml:space="preserve"> ist ein großer Verlust für Wirtschaft und Forschung.</w:t>
      </w:r>
      <w:r>
        <w:rPr>
          <w:rFonts w:cs="Arial"/>
          <w:color w:val="000000"/>
          <w:szCs w:val="20"/>
          <w:lang w:eastAsia="ja-JP"/>
        </w:rPr>
        <w:t xml:space="preserve"> Wir bei der zdi-Landesgeschäftsstelle möchten den MINT-Heldinnen mehr Sichtbarkeit geben und Raum für ihre Geschichten schaffen. Deshalb haben wir auch in diesem Jahr den Oktober zum zdi-Heldinnen-Monat ausgerufen.</w:t>
      </w:r>
    </w:p>
    <w:p w14:paraId="60EBC647" w14:textId="77777777" w:rsidR="0013439B" w:rsidRPr="002E21A5" w:rsidRDefault="0013439B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color w:val="000000"/>
          <w:lang w:eastAsia="ja-JP"/>
        </w:rPr>
      </w:pPr>
      <w:r>
        <w:rPr>
          <w:rFonts w:cs="Arial"/>
          <w:color w:val="000000"/>
          <w:lang w:eastAsia="ja-JP"/>
        </w:rPr>
        <w:t>Vier Wochen</w:t>
      </w:r>
      <w:r w:rsidRPr="002E21A5">
        <w:rPr>
          <w:rFonts w:cs="Arial"/>
          <w:color w:val="000000"/>
          <w:lang w:eastAsia="ja-JP"/>
        </w:rPr>
        <w:t xml:space="preserve"> lang stehen persönliche Geschichten, Projekte und Themen rund um MINT und Mädchen und junge Frauen im Fokus von zdi.NRW. </w:t>
      </w:r>
      <w:r w:rsidRPr="00961ABA">
        <w:rPr>
          <w:rFonts w:cs="Arial"/>
          <w:color w:val="000000"/>
          <w:lang w:eastAsia="ja-JP"/>
        </w:rPr>
        <w:t xml:space="preserve">Um vor allem junge Menschen zu erreichen, </w:t>
      </w:r>
      <w:r w:rsidRPr="002E21A5">
        <w:rPr>
          <w:rFonts w:cs="Arial"/>
          <w:color w:val="000000"/>
          <w:lang w:eastAsia="ja-JP"/>
        </w:rPr>
        <w:t>soll auch in den Sozialen Medien zu diesen Themen viel passieren. Jeden Tag</w:t>
      </w:r>
      <w:r>
        <w:rPr>
          <w:rFonts w:cs="Arial"/>
          <w:color w:val="000000"/>
          <w:lang w:eastAsia="ja-JP"/>
        </w:rPr>
        <w:t xml:space="preserve"> möchten</w:t>
      </w:r>
      <w:r w:rsidRPr="002E21A5">
        <w:rPr>
          <w:rFonts w:cs="Arial"/>
          <w:color w:val="000000"/>
          <w:lang w:eastAsia="ja-JP"/>
        </w:rPr>
        <w:t xml:space="preserve"> wir eine Frau</w:t>
      </w:r>
      <w:r>
        <w:rPr>
          <w:rFonts w:cs="Arial"/>
          <w:color w:val="000000"/>
          <w:lang w:eastAsia="ja-JP"/>
        </w:rPr>
        <w:t>,</w:t>
      </w:r>
      <w:r w:rsidRPr="002E21A5">
        <w:rPr>
          <w:rFonts w:cs="Arial"/>
          <w:color w:val="000000"/>
          <w:lang w:eastAsia="ja-JP"/>
        </w:rPr>
        <w:t xml:space="preserve"> die in einem MINT-Beruf </w:t>
      </w:r>
      <w:r>
        <w:rPr>
          <w:rFonts w:cs="Arial"/>
          <w:color w:val="000000"/>
          <w:lang w:eastAsia="ja-JP"/>
        </w:rPr>
        <w:t xml:space="preserve">arbeitet, eine MINT-Ausbildung macht </w:t>
      </w:r>
      <w:r w:rsidRPr="002E21A5" w:rsidDel="00EF5FEE">
        <w:rPr>
          <w:rFonts w:cs="Arial"/>
          <w:color w:val="000000"/>
          <w:lang w:eastAsia="ja-JP"/>
        </w:rPr>
        <w:t xml:space="preserve">oder </w:t>
      </w:r>
      <w:r w:rsidRPr="002E21A5">
        <w:rPr>
          <w:rFonts w:cs="Arial"/>
          <w:color w:val="000000"/>
          <w:lang w:eastAsia="ja-JP"/>
        </w:rPr>
        <w:t>ein MINT-Fach studiert</w:t>
      </w:r>
      <w:r>
        <w:rPr>
          <w:rFonts w:cs="Arial"/>
          <w:color w:val="000000"/>
          <w:lang w:eastAsia="ja-JP"/>
        </w:rPr>
        <w:t>,</w:t>
      </w:r>
      <w:r w:rsidRPr="002E21A5">
        <w:rPr>
          <w:rFonts w:cs="Arial"/>
          <w:color w:val="000000"/>
          <w:lang w:eastAsia="ja-JP"/>
        </w:rPr>
        <w:t xml:space="preserve"> mit einem Zitat und einem Bild</w:t>
      </w:r>
      <w:r w:rsidR="00C45966">
        <w:rPr>
          <w:rFonts w:cs="Arial"/>
          <w:color w:val="000000"/>
          <w:lang w:eastAsia="ja-JP"/>
        </w:rPr>
        <w:t xml:space="preserve"> oder in einem kurzen Video</w:t>
      </w:r>
      <w:r w:rsidRPr="002E21A5">
        <w:rPr>
          <w:rFonts w:cs="Arial"/>
          <w:color w:val="000000"/>
          <w:lang w:eastAsia="ja-JP"/>
        </w:rPr>
        <w:t xml:space="preserve"> auf unserem Instagram-Kanal </w:t>
      </w:r>
      <w:hyperlink r:id="rId11" w:history="1">
        <w:r w:rsidRPr="007447CA">
          <w:rPr>
            <w:rStyle w:val="Hyperlink"/>
            <w:rFonts w:cs="Arial"/>
            <w:lang w:eastAsia="ja-JP"/>
          </w:rPr>
          <w:t>@mintblogger</w:t>
        </w:r>
      </w:hyperlink>
      <w:r w:rsidRPr="002E21A5">
        <w:rPr>
          <w:rFonts w:cs="Arial"/>
          <w:color w:val="000000"/>
          <w:lang w:eastAsia="ja-JP"/>
        </w:rPr>
        <w:t xml:space="preserve"> vorstellen.</w:t>
      </w:r>
      <w:r>
        <w:rPr>
          <w:rFonts w:cs="Arial"/>
          <w:color w:val="000000"/>
          <w:lang w:eastAsia="ja-JP"/>
        </w:rPr>
        <w:br/>
        <w:t xml:space="preserve">Wir freuen uns auch über Schülerinnen, die an der Kampagne teilnehmen möchten! </w:t>
      </w:r>
    </w:p>
    <w:p w14:paraId="50226A0F" w14:textId="77777777" w:rsidR="0013439B" w:rsidRPr="00983B2E" w:rsidRDefault="0013439B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b/>
          <w:color w:val="FFFFFF" w:themeColor="background1"/>
          <w:szCs w:val="20"/>
          <w:lang w:eastAsia="ja-JP"/>
        </w:rPr>
      </w:pPr>
    </w:p>
    <w:p w14:paraId="534B9A3D" w14:textId="77777777" w:rsidR="0013439B" w:rsidRPr="00C17735" w:rsidRDefault="0013439B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b/>
          <w:szCs w:val="20"/>
          <w:lang w:eastAsia="ja-JP"/>
        </w:rPr>
      </w:pPr>
      <w:r w:rsidRPr="00C17735">
        <w:rPr>
          <w:rFonts w:cs="Arial"/>
          <w:b/>
          <w:szCs w:val="20"/>
          <w:lang w:eastAsia="ja-JP"/>
        </w:rPr>
        <w:t xml:space="preserve">Hier benötigen wir </w:t>
      </w:r>
      <w:r>
        <w:rPr>
          <w:rFonts w:cs="Arial"/>
          <w:b/>
          <w:szCs w:val="20"/>
          <w:lang w:eastAsia="ja-JP"/>
        </w:rPr>
        <w:t>d</w:t>
      </w:r>
      <w:r w:rsidRPr="00C17735">
        <w:rPr>
          <w:rFonts w:cs="Arial"/>
          <w:b/>
          <w:szCs w:val="20"/>
          <w:lang w:eastAsia="ja-JP"/>
        </w:rPr>
        <w:t xml:space="preserve">eine Hilfe – als Mädchen oder Frau im MINT-Bereich: </w:t>
      </w:r>
    </w:p>
    <w:p w14:paraId="1668F95E" w14:textId="77777777" w:rsidR="0013439B" w:rsidRPr="00C17735" w:rsidRDefault="0013439B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bCs/>
          <w:color w:val="000000"/>
          <w:szCs w:val="20"/>
          <w:lang w:eastAsia="ja-JP"/>
        </w:rPr>
      </w:pPr>
      <w:r w:rsidRPr="00C17735">
        <w:rPr>
          <w:rFonts w:cs="Arial"/>
          <w:bCs/>
          <w:color w:val="000000"/>
          <w:szCs w:val="20"/>
          <w:lang w:eastAsia="ja-JP"/>
        </w:rPr>
        <w:t xml:space="preserve">Einfach den Fragebogen sowie die beigefügte Foto- und Filmeinwilligung ausfüllen und uns ein Foto von </w:t>
      </w:r>
      <w:r>
        <w:rPr>
          <w:rFonts w:cs="Arial"/>
          <w:bCs/>
          <w:color w:val="000000"/>
          <w:szCs w:val="20"/>
          <w:lang w:eastAsia="ja-JP"/>
        </w:rPr>
        <w:t>d</w:t>
      </w:r>
      <w:r w:rsidRPr="00C17735">
        <w:rPr>
          <w:rFonts w:cs="Arial"/>
          <w:bCs/>
          <w:color w:val="000000"/>
          <w:szCs w:val="20"/>
          <w:lang w:eastAsia="ja-JP"/>
        </w:rPr>
        <w:t xml:space="preserve">ir zuschicken. </w:t>
      </w:r>
      <w:r w:rsidR="00C45966">
        <w:rPr>
          <w:rFonts w:cs="Arial"/>
          <w:bCs/>
          <w:color w:val="000000"/>
          <w:szCs w:val="20"/>
          <w:lang w:eastAsia="ja-JP"/>
        </w:rPr>
        <w:t xml:space="preserve">Du willst dich und </w:t>
      </w:r>
      <w:r w:rsidR="008777E0">
        <w:rPr>
          <w:rFonts w:cs="Arial"/>
          <w:bCs/>
          <w:color w:val="000000"/>
          <w:szCs w:val="20"/>
          <w:lang w:eastAsia="ja-JP"/>
        </w:rPr>
        <w:t>d</w:t>
      </w:r>
      <w:r w:rsidR="00C45966">
        <w:rPr>
          <w:rFonts w:cs="Arial"/>
          <w:bCs/>
          <w:color w:val="000000"/>
          <w:szCs w:val="20"/>
          <w:lang w:eastAsia="ja-JP"/>
        </w:rPr>
        <w:t>eine MINT-</w:t>
      </w:r>
      <w:r w:rsidR="008777E0">
        <w:rPr>
          <w:rFonts w:cs="Arial"/>
          <w:bCs/>
          <w:color w:val="000000"/>
          <w:szCs w:val="20"/>
          <w:lang w:eastAsia="ja-JP"/>
        </w:rPr>
        <w:t>Begeisterung</w:t>
      </w:r>
      <w:r w:rsidR="00C45966">
        <w:rPr>
          <w:rFonts w:cs="Arial"/>
          <w:bCs/>
          <w:color w:val="000000"/>
          <w:szCs w:val="20"/>
          <w:lang w:eastAsia="ja-JP"/>
        </w:rPr>
        <w:t xml:space="preserve"> noch etwas lebendiger vorstellen? Dann schicke uns ein kurzes Video von dir</w:t>
      </w:r>
      <w:r w:rsidR="008777E0">
        <w:rPr>
          <w:rFonts w:cs="Arial"/>
          <w:bCs/>
          <w:color w:val="000000"/>
          <w:szCs w:val="20"/>
          <w:lang w:eastAsia="ja-JP"/>
        </w:rPr>
        <w:t>, beantworte eine der Fragen aus dem Fragebogen oder zeig uns deinen Arbeitsplatz.</w:t>
      </w:r>
    </w:p>
    <w:p w14:paraId="54335181" w14:textId="77777777" w:rsidR="0013439B" w:rsidRDefault="0013439B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b/>
          <w:color w:val="000000"/>
          <w:szCs w:val="20"/>
          <w:lang w:eastAsia="ja-JP"/>
        </w:rPr>
      </w:pPr>
    </w:p>
    <w:p w14:paraId="611967D2" w14:textId="77777777" w:rsidR="0066424B" w:rsidRDefault="0066424B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b/>
          <w:color w:val="000000"/>
          <w:szCs w:val="20"/>
          <w:lang w:eastAsia="ja-JP"/>
        </w:rPr>
      </w:pPr>
    </w:p>
    <w:p w14:paraId="26B0D050" w14:textId="77777777" w:rsidR="0013439B" w:rsidRPr="006116CA" w:rsidRDefault="0013439B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b/>
          <w:color w:val="000000"/>
          <w:szCs w:val="20"/>
          <w:lang w:eastAsia="ja-JP"/>
        </w:rPr>
      </w:pPr>
      <w:r w:rsidRPr="00245146">
        <w:rPr>
          <w:rFonts w:cs="Arial"/>
          <w:b/>
          <w:color w:val="000000"/>
          <w:szCs w:val="20"/>
          <w:lang w:eastAsia="ja-JP"/>
        </w:rPr>
        <w:t>Fragebogen:</w:t>
      </w:r>
    </w:p>
    <w:p w14:paraId="68344B8D" w14:textId="77777777" w:rsidR="0013439B" w:rsidRDefault="0013439B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color w:val="000000"/>
          <w:szCs w:val="20"/>
          <w:lang w:eastAsia="ja-JP"/>
        </w:rPr>
      </w:pPr>
    </w:p>
    <w:p w14:paraId="39434CCB" w14:textId="77777777" w:rsidR="0013439B" w:rsidRDefault="0013439B" w:rsidP="0013439B">
      <w:pPr>
        <w:widowControl/>
        <w:autoSpaceDE w:val="0"/>
        <w:autoSpaceDN w:val="0"/>
        <w:adjustRightInd w:val="0"/>
        <w:spacing w:before="0" w:after="120" w:line="360" w:lineRule="auto"/>
        <w:rPr>
          <w:rFonts w:cs="Arial"/>
          <w:color w:val="000000"/>
          <w:szCs w:val="20"/>
          <w:lang w:eastAsia="ja-JP"/>
        </w:rPr>
      </w:pPr>
      <w:r>
        <w:rPr>
          <w:rFonts w:cs="Arial"/>
          <w:color w:val="000000"/>
          <w:szCs w:val="20"/>
          <w:lang w:eastAsia="ja-JP"/>
        </w:rPr>
        <w:t>Name: _________________________________________________________________________</w:t>
      </w:r>
    </w:p>
    <w:p w14:paraId="65E5E927" w14:textId="77777777" w:rsidR="0013439B" w:rsidRDefault="0013439B" w:rsidP="0013439B">
      <w:pPr>
        <w:widowControl/>
        <w:autoSpaceDE w:val="0"/>
        <w:autoSpaceDN w:val="0"/>
        <w:adjustRightInd w:val="0"/>
        <w:spacing w:before="0" w:after="120" w:line="360" w:lineRule="auto"/>
        <w:rPr>
          <w:rFonts w:cs="Arial"/>
          <w:color w:val="000000"/>
          <w:szCs w:val="20"/>
          <w:lang w:eastAsia="ja-JP"/>
        </w:rPr>
      </w:pPr>
      <w:r>
        <w:rPr>
          <w:rFonts w:cs="Arial"/>
          <w:color w:val="000000"/>
          <w:szCs w:val="20"/>
          <w:lang w:eastAsia="ja-JP"/>
        </w:rPr>
        <w:t>Instagram Account(s):  ____________________________________________________________</w:t>
      </w:r>
    </w:p>
    <w:p w14:paraId="402E5C1A" w14:textId="77777777" w:rsidR="0066424B" w:rsidRDefault="0066424B" w:rsidP="0013439B">
      <w:pPr>
        <w:widowControl/>
        <w:autoSpaceDE w:val="0"/>
        <w:autoSpaceDN w:val="0"/>
        <w:adjustRightInd w:val="0"/>
        <w:spacing w:before="0" w:after="120" w:line="360" w:lineRule="auto"/>
        <w:rPr>
          <w:rFonts w:cs="Arial"/>
          <w:color w:val="000000"/>
          <w:szCs w:val="20"/>
          <w:lang w:eastAsia="ja-JP"/>
        </w:rPr>
      </w:pPr>
      <w:r>
        <w:rPr>
          <w:rFonts w:cs="Arial"/>
          <w:color w:val="000000"/>
          <w:szCs w:val="20"/>
          <w:lang w:eastAsia="ja-JP"/>
        </w:rPr>
        <w:t>LinkedIn Account:________________________________________________________________</w:t>
      </w:r>
    </w:p>
    <w:p w14:paraId="4D90309B" w14:textId="77777777" w:rsidR="0013439B" w:rsidRDefault="0013439B" w:rsidP="0013439B">
      <w:pPr>
        <w:widowControl/>
        <w:autoSpaceDE w:val="0"/>
        <w:autoSpaceDN w:val="0"/>
        <w:adjustRightInd w:val="0"/>
        <w:spacing w:before="0" w:after="120" w:line="360" w:lineRule="auto"/>
        <w:rPr>
          <w:rFonts w:cs="Arial"/>
          <w:color w:val="000000"/>
          <w:szCs w:val="20"/>
          <w:lang w:eastAsia="ja-JP"/>
        </w:rPr>
      </w:pPr>
      <w:r>
        <w:rPr>
          <w:rFonts w:cs="Arial"/>
          <w:color w:val="000000"/>
          <w:szCs w:val="20"/>
          <w:lang w:eastAsia="ja-JP"/>
        </w:rPr>
        <w:t>Aktuelle Tätigkeit (Name der Ausbildung/des Studiums/Berufs</w:t>
      </w:r>
      <w:r w:rsidR="0066424B">
        <w:rPr>
          <w:rFonts w:cs="Arial"/>
          <w:color w:val="000000"/>
          <w:szCs w:val="20"/>
          <w:lang w:eastAsia="ja-JP"/>
        </w:rPr>
        <w:t xml:space="preserve"> und </w:t>
      </w:r>
      <w:proofErr w:type="spellStart"/>
      <w:r w:rsidR="0066424B">
        <w:rPr>
          <w:rFonts w:cs="Arial"/>
          <w:color w:val="000000"/>
          <w:szCs w:val="20"/>
          <w:lang w:eastAsia="ja-JP"/>
        </w:rPr>
        <w:t>Arbeitgeber:in</w:t>
      </w:r>
      <w:proofErr w:type="spellEnd"/>
      <w:r>
        <w:rPr>
          <w:rFonts w:cs="Arial"/>
          <w:color w:val="000000"/>
          <w:szCs w:val="20"/>
          <w:lang w:eastAsia="ja-JP"/>
        </w:rPr>
        <w:t>): ____________________________</w:t>
      </w:r>
      <w:r w:rsidR="0066424B">
        <w:rPr>
          <w:rFonts w:cs="Arial"/>
          <w:color w:val="000000"/>
          <w:szCs w:val="20"/>
          <w:lang w:eastAsia="ja-JP"/>
        </w:rPr>
        <w:t>___________________________________________________</w:t>
      </w:r>
    </w:p>
    <w:p w14:paraId="2FA57803" w14:textId="77777777" w:rsidR="0066424B" w:rsidRDefault="0013439B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color w:val="000000"/>
          <w:szCs w:val="20"/>
          <w:lang w:eastAsia="ja-JP"/>
        </w:rPr>
      </w:pPr>
      <w:r>
        <w:rPr>
          <w:rFonts w:cs="Arial"/>
          <w:color w:val="000000"/>
          <w:szCs w:val="20"/>
          <w:lang w:eastAsia="ja-JP"/>
        </w:rPr>
        <w:t>_______________________________________________________________________________</w:t>
      </w:r>
    </w:p>
    <w:p w14:paraId="79F9CC6D" w14:textId="689F97A4" w:rsidR="0066424B" w:rsidRDefault="0066424B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color w:val="000000"/>
          <w:szCs w:val="20"/>
          <w:lang w:eastAsia="ja-JP"/>
        </w:rPr>
      </w:pPr>
    </w:p>
    <w:p w14:paraId="4D894EB6" w14:textId="77777777" w:rsidR="002D57F4" w:rsidRDefault="002D57F4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color w:val="000000"/>
          <w:szCs w:val="20"/>
          <w:lang w:eastAsia="ja-JP"/>
        </w:rPr>
      </w:pPr>
    </w:p>
    <w:p w14:paraId="7F245A6B" w14:textId="2631329E" w:rsidR="0013439B" w:rsidRDefault="0013439B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color w:val="000000"/>
          <w:szCs w:val="20"/>
          <w:lang w:eastAsia="ja-JP"/>
        </w:rPr>
      </w:pPr>
      <w:r>
        <w:rPr>
          <w:rFonts w:cs="Arial"/>
          <w:color w:val="000000"/>
          <w:szCs w:val="20"/>
          <w:lang w:eastAsia="ja-JP"/>
        </w:rPr>
        <w:lastRenderedPageBreak/>
        <w:t xml:space="preserve">1. </w:t>
      </w:r>
      <w:r w:rsidRPr="0029277C">
        <w:rPr>
          <w:rFonts w:cs="Arial"/>
          <w:color w:val="000000"/>
          <w:szCs w:val="20"/>
          <w:lang w:eastAsia="ja-JP"/>
        </w:rPr>
        <w:t xml:space="preserve">Warum MINT: </w:t>
      </w:r>
      <w:r w:rsidR="0029277C">
        <w:rPr>
          <w:rFonts w:cs="Arial"/>
          <w:color w:val="000000"/>
          <w:szCs w:val="20"/>
          <w:lang w:eastAsia="ja-JP"/>
        </w:rPr>
        <w:t>Welches MINT-(Forschungs-)Thema macht deiner Meinung nach die Welt zu einem besseren Ort</w:t>
      </w:r>
      <w:r w:rsidRPr="0029277C">
        <w:rPr>
          <w:rFonts w:cs="Arial"/>
          <w:color w:val="000000"/>
          <w:szCs w:val="20"/>
          <w:lang w:eastAsia="ja-JP"/>
        </w:rPr>
        <w:t>?</w:t>
      </w:r>
    </w:p>
    <w:p w14:paraId="30ADBF92" w14:textId="6033FD30" w:rsidR="0013439B" w:rsidRPr="0029277C" w:rsidRDefault="0013439B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color w:val="000000"/>
          <w:szCs w:val="20"/>
          <w:lang w:eastAsia="ja-JP"/>
        </w:rPr>
      </w:pPr>
      <w:r>
        <w:rPr>
          <w:rFonts w:cs="Arial"/>
          <w:color w:val="000000"/>
          <w:szCs w:val="20"/>
          <w:lang w:eastAsia="ja-JP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_____________________________________________________________________________________________________________________________________________________________________________________________________________________________________________2. </w:t>
      </w:r>
      <w:r w:rsidRPr="0029277C">
        <w:rPr>
          <w:rFonts w:cs="Arial"/>
          <w:color w:val="000000"/>
          <w:szCs w:val="20"/>
          <w:lang w:eastAsia="ja-JP"/>
        </w:rPr>
        <w:t xml:space="preserve">Frauenpower: </w:t>
      </w:r>
      <w:r w:rsidR="0029277C">
        <w:rPr>
          <w:rFonts w:cs="Arial"/>
          <w:color w:val="000000"/>
          <w:szCs w:val="20"/>
          <w:lang w:eastAsia="ja-JP"/>
        </w:rPr>
        <w:t>Wie schaffen wir es, dass das Klischee „MINT ist nix für Mädchen“ verschwindet</w:t>
      </w:r>
      <w:r w:rsidRPr="0029277C">
        <w:rPr>
          <w:rFonts w:cs="Arial"/>
          <w:color w:val="000000"/>
          <w:szCs w:val="20"/>
          <w:lang w:eastAsia="ja-JP"/>
        </w:rPr>
        <w:t>?</w:t>
      </w:r>
    </w:p>
    <w:p w14:paraId="149B11E4" w14:textId="77777777" w:rsidR="0013439B" w:rsidRPr="0029277C" w:rsidRDefault="0013439B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color w:val="000000"/>
          <w:szCs w:val="20"/>
          <w:lang w:eastAsia="ja-JP"/>
        </w:rPr>
      </w:pPr>
      <w:r w:rsidRPr="0029277C">
        <w:rPr>
          <w:rFonts w:cs="Arial"/>
          <w:color w:val="000000"/>
          <w:szCs w:val="20"/>
          <w:lang w:eastAsia="ja-JP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C0A271B" w14:textId="77777777" w:rsidR="0013439B" w:rsidRPr="0029277C" w:rsidRDefault="0013439B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color w:val="000000"/>
          <w:lang w:eastAsia="ja-JP"/>
        </w:rPr>
      </w:pPr>
    </w:p>
    <w:p w14:paraId="4C8AF107" w14:textId="5594E088" w:rsidR="0013439B" w:rsidRDefault="0013439B" w:rsidP="0013439B">
      <w:pPr>
        <w:pStyle w:val="matrixAufzhlungbulletsEbene1"/>
        <w:ind w:left="0" w:firstLine="0"/>
        <w:rPr>
          <w:rFonts w:cs="Arial"/>
          <w:color w:val="000000"/>
          <w:lang w:eastAsia="ja-JP"/>
        </w:rPr>
      </w:pPr>
      <w:r w:rsidRPr="0029277C">
        <w:rPr>
          <w:rFonts w:cs="Arial"/>
          <w:color w:val="000000"/>
          <w:lang w:eastAsia="ja-JP"/>
        </w:rPr>
        <w:t xml:space="preserve">3. Tipps: </w:t>
      </w:r>
      <w:r w:rsidR="0029277C">
        <w:rPr>
          <w:rFonts w:cs="Arial"/>
          <w:color w:val="000000"/>
          <w:lang w:eastAsia="ja-JP"/>
        </w:rPr>
        <w:t>Was war dein größter Erfolg im MINT-Bereich und wie hast du ihn erreicht</w:t>
      </w:r>
      <w:r w:rsidRPr="0029277C">
        <w:rPr>
          <w:rFonts w:cs="Arial"/>
          <w:color w:val="000000"/>
          <w:lang w:eastAsia="ja-JP"/>
        </w:rPr>
        <w:t>?</w:t>
      </w:r>
    </w:p>
    <w:p w14:paraId="094D788E" w14:textId="77777777" w:rsidR="0013439B" w:rsidRDefault="0013439B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color w:val="000000"/>
          <w:szCs w:val="20"/>
          <w:lang w:eastAsia="ja-JP"/>
        </w:rPr>
      </w:pPr>
      <w:r>
        <w:rPr>
          <w:rFonts w:cs="Arial"/>
          <w:color w:val="000000"/>
          <w:szCs w:val="20"/>
          <w:lang w:eastAsia="ja-JP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169F59" w14:textId="77777777" w:rsidR="0013439B" w:rsidRDefault="0013439B" w:rsidP="0013439B">
      <w:pPr>
        <w:pStyle w:val="matrixAufzhlungbulletsEbene1"/>
        <w:ind w:left="0" w:firstLine="0"/>
        <w:rPr>
          <w:rFonts w:eastAsiaTheme="minorEastAsia" w:cs="Arial"/>
          <w:color w:val="000000"/>
          <w:szCs w:val="20"/>
          <w:u w:val="single"/>
          <w:lang w:eastAsia="ja-JP"/>
        </w:rPr>
      </w:pPr>
    </w:p>
    <w:p w14:paraId="0AEC0947" w14:textId="77777777" w:rsidR="00C45966" w:rsidRDefault="00C45966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color w:val="000000"/>
          <w:sz w:val="16"/>
          <w:szCs w:val="16"/>
          <w:lang w:eastAsia="ja-JP"/>
        </w:rPr>
      </w:pPr>
    </w:p>
    <w:p w14:paraId="1C2CAAA8" w14:textId="77777777" w:rsidR="00C45966" w:rsidRDefault="00C45966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color w:val="000000"/>
          <w:sz w:val="16"/>
          <w:szCs w:val="16"/>
          <w:lang w:eastAsia="ja-JP"/>
        </w:rPr>
      </w:pPr>
    </w:p>
    <w:p w14:paraId="789BBBE8" w14:textId="77777777" w:rsidR="00C45966" w:rsidRDefault="00C45966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color w:val="000000"/>
          <w:sz w:val="16"/>
          <w:szCs w:val="16"/>
          <w:lang w:eastAsia="ja-JP"/>
        </w:rPr>
      </w:pPr>
    </w:p>
    <w:p w14:paraId="09849B10" w14:textId="77777777" w:rsidR="00C45966" w:rsidRDefault="00C45966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color w:val="000000"/>
          <w:sz w:val="16"/>
          <w:szCs w:val="16"/>
          <w:lang w:eastAsia="ja-JP"/>
        </w:rPr>
      </w:pPr>
    </w:p>
    <w:p w14:paraId="3F3D57F4" w14:textId="77777777" w:rsidR="0013439B" w:rsidRPr="002D17B5" w:rsidRDefault="0013439B" w:rsidP="0013439B">
      <w:pPr>
        <w:widowControl/>
        <w:autoSpaceDE w:val="0"/>
        <w:autoSpaceDN w:val="0"/>
        <w:adjustRightInd w:val="0"/>
        <w:spacing w:before="0" w:line="360" w:lineRule="auto"/>
        <w:rPr>
          <w:rFonts w:cs="Arial"/>
          <w:color w:val="000000"/>
          <w:sz w:val="16"/>
          <w:szCs w:val="16"/>
          <w:lang w:eastAsia="ja-JP"/>
        </w:rPr>
      </w:pPr>
      <w:r w:rsidRPr="002D17B5">
        <w:rPr>
          <w:rFonts w:cs="Arial"/>
          <w:color w:val="000000"/>
          <w:sz w:val="16"/>
          <w:szCs w:val="16"/>
          <w:lang w:eastAsia="ja-JP"/>
        </w:rPr>
        <w:t xml:space="preserve">zdi steht für „Zukunft durch Innovation.NRW“ und ist mit über 4.500 Partnern aus Wirtschaft, Schule und Hochschule europaweit das größte Netzwerk zur Förderung des MINT-Nachwuchses. </w:t>
      </w:r>
      <w:r>
        <w:rPr>
          <w:rFonts w:cs="Arial"/>
          <w:color w:val="000000"/>
          <w:sz w:val="16"/>
          <w:szCs w:val="16"/>
          <w:lang w:eastAsia="ja-JP"/>
        </w:rPr>
        <w:t>Mit 47</w:t>
      </w:r>
      <w:r w:rsidRPr="002D17B5">
        <w:rPr>
          <w:rFonts w:cs="Arial"/>
          <w:color w:val="000000"/>
          <w:sz w:val="16"/>
          <w:szCs w:val="16"/>
          <w:lang w:eastAsia="ja-JP"/>
        </w:rPr>
        <w:t xml:space="preserve"> zdi-Netzwerke</w:t>
      </w:r>
      <w:r>
        <w:rPr>
          <w:rFonts w:cs="Arial"/>
          <w:color w:val="000000"/>
          <w:sz w:val="16"/>
          <w:szCs w:val="16"/>
          <w:lang w:eastAsia="ja-JP"/>
        </w:rPr>
        <w:t>n</w:t>
      </w:r>
      <w:r w:rsidRPr="002D17B5">
        <w:rPr>
          <w:rFonts w:cs="Arial"/>
          <w:color w:val="000000"/>
          <w:sz w:val="16"/>
          <w:szCs w:val="16"/>
          <w:lang w:eastAsia="ja-JP"/>
        </w:rPr>
        <w:t xml:space="preserve"> und mehr als 70 zdi-Schülerlabore in NRW bieten Kindern und Jugendlichen mit Kursen, Workshops und Projekten praxisnahe Einblicke in den MINT-Bereich. Koordiniert wird zdi vom Kultur- und Wissenschaftsministerium NRW. Landesweite Partner sind unter anderem das Schulministerium, das Wirtschaftsministerium und die Regionaldirektion NRW der Bundesagentur für Arbeit.</w:t>
      </w:r>
    </w:p>
    <w:p w14:paraId="2F640CC0" w14:textId="77777777" w:rsidR="0013439B" w:rsidRPr="00983B2E" w:rsidRDefault="0013439B" w:rsidP="0013439B">
      <w:pPr>
        <w:widowControl/>
        <w:autoSpaceDE w:val="0"/>
        <w:autoSpaceDN w:val="0"/>
        <w:adjustRightInd w:val="0"/>
        <w:spacing w:before="0" w:line="360" w:lineRule="auto"/>
        <w:rPr>
          <w:color w:val="000000"/>
          <w:sz w:val="16"/>
          <w:szCs w:val="16"/>
          <w:lang w:eastAsia="ja-JP"/>
        </w:rPr>
      </w:pPr>
      <w:r w:rsidRPr="002D17B5">
        <w:rPr>
          <w:rFonts w:cs="Arial"/>
          <w:color w:val="000000"/>
          <w:sz w:val="16"/>
          <w:szCs w:val="16"/>
          <w:lang w:eastAsia="ja-JP"/>
        </w:rPr>
        <w:t xml:space="preserve">Weitere Informationen unter </w:t>
      </w:r>
      <w:hyperlink r:id="rId12" w:history="1">
        <w:r w:rsidRPr="002D17B5">
          <w:rPr>
            <w:color w:val="000000"/>
            <w:sz w:val="16"/>
            <w:szCs w:val="16"/>
            <w:lang w:eastAsia="ja-JP"/>
          </w:rPr>
          <w:t>www.zdi-portal.de</w:t>
        </w:r>
      </w:hyperlink>
      <w:r w:rsidRPr="002D17B5">
        <w:rPr>
          <w:rFonts w:cs="Arial"/>
          <w:color w:val="000000"/>
          <w:sz w:val="16"/>
          <w:szCs w:val="16"/>
          <w:lang w:eastAsia="ja-JP"/>
        </w:rPr>
        <w:t xml:space="preserve">. </w:t>
      </w:r>
    </w:p>
    <w:p w14:paraId="2C49E4D0" w14:textId="77777777" w:rsidR="0013439B" w:rsidRDefault="0013439B" w:rsidP="0013439B">
      <w:pPr>
        <w:pStyle w:val="matrixAufzhlungbulletsEbene1"/>
        <w:ind w:left="0" w:firstLine="0"/>
        <w:rPr>
          <w:rFonts w:eastAsiaTheme="minorEastAsia" w:cs="Arial"/>
          <w:color w:val="000000"/>
          <w:szCs w:val="20"/>
          <w:lang w:eastAsia="ja-JP"/>
        </w:rPr>
      </w:pPr>
      <w:r w:rsidRPr="002D17B5">
        <w:rPr>
          <w:rFonts w:cs="Arial"/>
          <w:noProof/>
          <w:color w:val="000000"/>
          <w:sz w:val="16"/>
          <w:szCs w:val="16"/>
          <w:lang w:eastAsia="ja-JP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1D95085" wp14:editId="38F2E4E5">
                <wp:simplePos x="0" y="0"/>
                <wp:positionH relativeFrom="margin">
                  <wp:posOffset>2637155</wp:posOffset>
                </wp:positionH>
                <wp:positionV relativeFrom="paragraph">
                  <wp:posOffset>24130</wp:posOffset>
                </wp:positionV>
                <wp:extent cx="3048000" cy="914400"/>
                <wp:effectExtent l="19050" t="19050" r="19050" b="1905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94A6B" w14:textId="7BAC4FE3" w:rsidR="0013439B" w:rsidRPr="002243DF" w:rsidRDefault="0013439B" w:rsidP="0013439B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lang w:eastAsia="ja-JP"/>
                              </w:rPr>
                            </w:pPr>
                            <w:r w:rsidRPr="002243DF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lang w:eastAsia="ja-JP"/>
                              </w:rPr>
                              <w:t xml:space="preserve">Bitte sende Foto und 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lang w:eastAsia="ja-JP"/>
                              </w:rPr>
                              <w:t xml:space="preserve">ausgefüllten </w:t>
                            </w:r>
                            <w:r w:rsidRPr="002243DF">
                              <w:rPr>
                                <w:rFonts w:cs="Arial"/>
                                <w:b/>
                                <w:color w:val="000000"/>
                                <w:sz w:val="18"/>
                                <w:lang w:eastAsia="ja-JP"/>
                              </w:rPr>
                              <w:t xml:space="preserve">Fragebogen an: </w:t>
                            </w:r>
                          </w:p>
                          <w:p w14:paraId="28A8D9C4" w14:textId="77777777" w:rsidR="0013439B" w:rsidRPr="00D93A67" w:rsidRDefault="0066424B" w:rsidP="0013439B">
                            <w:pPr>
                              <w:autoSpaceDE w:val="0"/>
                              <w:autoSpaceDN w:val="0"/>
                              <w:adjustRightInd w:val="0"/>
                              <w:spacing w:before="0" w:line="360" w:lineRule="auto"/>
                              <w:rPr>
                                <w:rFonts w:cs="Arial"/>
                                <w:color w:val="000000"/>
                                <w:sz w:val="18"/>
                                <w:lang w:eastAsia="ja-JP"/>
                              </w:rPr>
                            </w:pPr>
                            <w:r w:rsidRPr="00D93A67">
                              <w:rPr>
                                <w:rFonts w:cs="Arial"/>
                                <w:color w:val="000000"/>
                                <w:sz w:val="18"/>
                                <w:lang w:eastAsia="ja-JP"/>
                              </w:rPr>
                              <w:t>Isabell Stollenwerk</w:t>
                            </w:r>
                          </w:p>
                          <w:p w14:paraId="70B70772" w14:textId="77777777" w:rsidR="0013439B" w:rsidRPr="0066424B" w:rsidRDefault="0013439B" w:rsidP="0013439B">
                            <w:pPr>
                              <w:autoSpaceDE w:val="0"/>
                              <w:autoSpaceDN w:val="0"/>
                              <w:adjustRightInd w:val="0"/>
                              <w:spacing w:before="0" w:line="360" w:lineRule="auto"/>
                              <w:rPr>
                                <w:rFonts w:cs="Arial"/>
                                <w:color w:val="000000"/>
                                <w:sz w:val="18"/>
                                <w:lang w:eastAsia="ja-JP"/>
                              </w:rPr>
                            </w:pPr>
                            <w:r w:rsidRPr="0066424B">
                              <w:rPr>
                                <w:rFonts w:cs="Arial"/>
                                <w:color w:val="000000"/>
                                <w:sz w:val="18"/>
                                <w:lang w:eastAsia="ja-JP"/>
                              </w:rPr>
                              <w:t>E-Mail: zdi@matrix-gmbh.de</w:t>
                            </w:r>
                            <w:r w:rsidRPr="0066424B" w:rsidDel="0064233C">
                              <w:t xml:space="preserve"> </w:t>
                            </w:r>
                          </w:p>
                          <w:p w14:paraId="38A5990D" w14:textId="77777777" w:rsidR="0013439B" w:rsidRPr="002E21A5" w:rsidRDefault="0013439B" w:rsidP="0013439B">
                            <w:pPr>
                              <w:autoSpaceDE w:val="0"/>
                              <w:autoSpaceDN w:val="0"/>
                              <w:adjustRightInd w:val="0"/>
                              <w:spacing w:before="0" w:line="360" w:lineRule="auto"/>
                              <w:rPr>
                                <w:rFonts w:cs="Arial"/>
                                <w:color w:val="000000"/>
                                <w:sz w:val="18"/>
                                <w:lang w:eastAsia="ja-JP"/>
                              </w:rPr>
                            </w:pPr>
                            <w:r>
                              <w:rPr>
                                <w:rFonts w:cs="Arial"/>
                                <w:color w:val="000000"/>
                                <w:sz w:val="18"/>
                                <w:lang w:eastAsia="ja-JP"/>
                              </w:rPr>
                              <w:t>Webseite: www.zdi-heldinnen.de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9508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07.65pt;margin-top:1.9pt;width:240pt;height:1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" strokecolor="white [3212]" strokeweight="2.25pt">
                <v:textbox>
                  <w:txbxContent>
                    <w:p w14:paraId="5AF94A6B" w14:textId="7BAC4FE3" w:rsidR="0013439B" w:rsidRPr="002243DF" w:rsidRDefault="0013439B" w:rsidP="0013439B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rFonts w:cs="Arial"/>
                          <w:b/>
                          <w:color w:val="000000"/>
                          <w:sz w:val="18"/>
                          <w:lang w:eastAsia="ja-JP"/>
                        </w:rPr>
                      </w:pPr>
                      <w:r w:rsidRPr="002243DF">
                        <w:rPr>
                          <w:rFonts w:cs="Arial"/>
                          <w:b/>
                          <w:color w:val="000000"/>
                          <w:sz w:val="18"/>
                          <w:lang w:eastAsia="ja-JP"/>
                        </w:rPr>
                        <w:t xml:space="preserve">Bitte sende Foto und </w:t>
                      </w:r>
                      <w:r>
                        <w:rPr>
                          <w:rFonts w:cs="Arial"/>
                          <w:b/>
                          <w:color w:val="000000"/>
                          <w:sz w:val="18"/>
                          <w:lang w:eastAsia="ja-JP"/>
                        </w:rPr>
                        <w:t xml:space="preserve">ausgefüllten </w:t>
                      </w:r>
                      <w:r w:rsidRPr="002243DF">
                        <w:rPr>
                          <w:rFonts w:cs="Arial"/>
                          <w:b/>
                          <w:color w:val="000000"/>
                          <w:sz w:val="18"/>
                          <w:lang w:eastAsia="ja-JP"/>
                        </w:rPr>
                        <w:t xml:space="preserve">Fragebogen an: </w:t>
                      </w:r>
                    </w:p>
                    <w:p w14:paraId="28A8D9C4" w14:textId="77777777" w:rsidR="0013439B" w:rsidRPr="00D93A67" w:rsidRDefault="0066424B" w:rsidP="0013439B">
                      <w:pPr>
                        <w:autoSpaceDE w:val="0"/>
                        <w:autoSpaceDN w:val="0"/>
                        <w:adjustRightInd w:val="0"/>
                        <w:spacing w:before="0" w:line="360" w:lineRule="auto"/>
                        <w:rPr>
                          <w:rFonts w:cs="Arial"/>
                          <w:color w:val="000000"/>
                          <w:sz w:val="18"/>
                          <w:lang w:eastAsia="ja-JP"/>
                        </w:rPr>
                      </w:pPr>
                      <w:r w:rsidRPr="00D93A67">
                        <w:rPr>
                          <w:rFonts w:cs="Arial"/>
                          <w:color w:val="000000"/>
                          <w:sz w:val="18"/>
                          <w:lang w:eastAsia="ja-JP"/>
                        </w:rPr>
                        <w:t>Isabell Stollenwerk</w:t>
                      </w:r>
                    </w:p>
                    <w:p w14:paraId="70B70772" w14:textId="77777777" w:rsidR="0013439B" w:rsidRPr="0066424B" w:rsidRDefault="0013439B" w:rsidP="0013439B">
                      <w:pPr>
                        <w:autoSpaceDE w:val="0"/>
                        <w:autoSpaceDN w:val="0"/>
                        <w:adjustRightInd w:val="0"/>
                        <w:spacing w:before="0" w:line="360" w:lineRule="auto"/>
                        <w:rPr>
                          <w:rFonts w:cs="Arial"/>
                          <w:color w:val="000000"/>
                          <w:sz w:val="18"/>
                          <w:lang w:eastAsia="ja-JP"/>
                        </w:rPr>
                      </w:pPr>
                      <w:r w:rsidRPr="0066424B">
                        <w:rPr>
                          <w:rFonts w:cs="Arial"/>
                          <w:color w:val="000000"/>
                          <w:sz w:val="18"/>
                          <w:lang w:eastAsia="ja-JP"/>
                        </w:rPr>
                        <w:t>E-Mail: zdi@matrix-gmbh.de</w:t>
                      </w:r>
                      <w:r w:rsidRPr="0066424B" w:rsidDel="0064233C">
                        <w:t xml:space="preserve"> </w:t>
                      </w:r>
                    </w:p>
                    <w:p w14:paraId="38A5990D" w14:textId="77777777" w:rsidR="0013439B" w:rsidRPr="002E21A5" w:rsidRDefault="0013439B" w:rsidP="0013439B">
                      <w:pPr>
                        <w:autoSpaceDE w:val="0"/>
                        <w:autoSpaceDN w:val="0"/>
                        <w:adjustRightInd w:val="0"/>
                        <w:spacing w:before="0" w:line="360" w:lineRule="auto"/>
                        <w:rPr>
                          <w:rFonts w:cs="Arial"/>
                          <w:color w:val="000000"/>
                          <w:sz w:val="18"/>
                          <w:lang w:eastAsia="ja-JP"/>
                        </w:rPr>
                      </w:pPr>
                      <w:r>
                        <w:rPr>
                          <w:rFonts w:cs="Arial"/>
                          <w:color w:val="000000"/>
                          <w:sz w:val="18"/>
                          <w:lang w:eastAsia="ja-JP"/>
                        </w:rPr>
                        <w:t>Webseite: www.zdi-heldinnen.de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DBC8D8" w14:textId="77777777" w:rsidR="0013439B" w:rsidRPr="00BE5F75" w:rsidRDefault="0013439B" w:rsidP="0013439B">
      <w:pPr>
        <w:pStyle w:val="matrixAufzhlungbulletsEbene1"/>
        <w:ind w:left="0" w:firstLine="0"/>
        <w:rPr>
          <w:rFonts w:eastAsiaTheme="minorEastAsia" w:cs="Arial"/>
          <w:color w:val="000000"/>
          <w:szCs w:val="20"/>
          <w:lang w:eastAsia="ja-JP"/>
        </w:rPr>
      </w:pPr>
      <w:r w:rsidRPr="00BE5F75">
        <w:rPr>
          <w:rFonts w:eastAsiaTheme="minorEastAsia" w:cs="Arial"/>
          <w:color w:val="000000"/>
          <w:szCs w:val="20"/>
          <w:lang w:eastAsia="ja-JP"/>
        </w:rPr>
        <w:t>Danke für deine Unterstützung,</w:t>
      </w:r>
    </w:p>
    <w:p w14:paraId="6FB4D2AB" w14:textId="77777777" w:rsidR="0066424B" w:rsidRDefault="0013439B" w:rsidP="0066424B">
      <w:pPr>
        <w:pStyle w:val="matrixAufzhlungbulletsEbene1"/>
        <w:ind w:left="0" w:firstLine="0"/>
        <w:rPr>
          <w:rFonts w:eastAsiaTheme="minorEastAsia" w:cs="Arial"/>
          <w:color w:val="000000"/>
          <w:szCs w:val="20"/>
          <w:lang w:eastAsia="ja-JP"/>
        </w:rPr>
      </w:pPr>
      <w:r w:rsidRPr="00BE5F75">
        <w:rPr>
          <w:rFonts w:eastAsiaTheme="minorEastAsia" w:cs="Arial"/>
          <w:color w:val="000000"/>
          <w:szCs w:val="20"/>
          <w:lang w:eastAsia="ja-JP"/>
        </w:rPr>
        <w:t>Dein</w:t>
      </w:r>
      <w:r>
        <w:rPr>
          <w:rFonts w:eastAsiaTheme="minorEastAsia" w:cs="Arial"/>
          <w:color w:val="000000"/>
          <w:szCs w:val="20"/>
          <w:lang w:eastAsia="ja-JP"/>
        </w:rPr>
        <w:t xml:space="preserve"> Team von</w:t>
      </w:r>
      <w:r w:rsidRPr="00BE5F75">
        <w:rPr>
          <w:rFonts w:eastAsiaTheme="minorEastAsia" w:cs="Arial"/>
          <w:color w:val="000000"/>
          <w:szCs w:val="20"/>
          <w:lang w:eastAsia="ja-JP"/>
        </w:rPr>
        <w:t xml:space="preserve"> zdi.NRW</w:t>
      </w:r>
    </w:p>
    <w:p w14:paraId="0702DFEA" w14:textId="77777777" w:rsidR="0066424B" w:rsidRDefault="0066424B" w:rsidP="0066424B">
      <w:pPr>
        <w:pStyle w:val="matrixAufzhlungbulletsEbene1"/>
        <w:ind w:left="0" w:firstLine="0"/>
        <w:rPr>
          <w:rFonts w:eastAsiaTheme="minorEastAsia" w:cs="Arial"/>
          <w:color w:val="000000"/>
          <w:szCs w:val="20"/>
          <w:lang w:eastAsia="ja-JP"/>
        </w:rPr>
      </w:pPr>
    </w:p>
    <w:p w14:paraId="1454B5CE" w14:textId="77777777" w:rsidR="00C45966" w:rsidRDefault="00C45966" w:rsidP="0066424B">
      <w:pPr>
        <w:pStyle w:val="matrixAufzhlungbulletsEbene1"/>
        <w:ind w:left="0" w:firstLine="0"/>
        <w:rPr>
          <w:rFonts w:cs="Arial"/>
          <w:i/>
          <w:color w:val="000000"/>
          <w:sz w:val="18"/>
          <w:lang w:eastAsia="ja-JP"/>
        </w:rPr>
      </w:pPr>
    </w:p>
    <w:p w14:paraId="10CF503E" w14:textId="77777777" w:rsidR="00C45966" w:rsidRDefault="00C45966" w:rsidP="0066424B">
      <w:pPr>
        <w:pStyle w:val="matrixAufzhlungbulletsEbene1"/>
        <w:ind w:left="0" w:firstLine="0"/>
        <w:rPr>
          <w:rFonts w:cs="Arial"/>
          <w:i/>
          <w:color w:val="000000"/>
          <w:sz w:val="18"/>
          <w:lang w:eastAsia="ja-JP"/>
        </w:rPr>
      </w:pPr>
    </w:p>
    <w:p w14:paraId="7C461B09" w14:textId="77777777" w:rsidR="00C45966" w:rsidRDefault="00C45966" w:rsidP="0066424B">
      <w:pPr>
        <w:pStyle w:val="matrixAufzhlungbulletsEbene1"/>
        <w:ind w:left="0" w:firstLine="0"/>
        <w:rPr>
          <w:rFonts w:cs="Arial"/>
          <w:i/>
          <w:color w:val="000000"/>
          <w:sz w:val="18"/>
          <w:lang w:eastAsia="ja-JP"/>
        </w:rPr>
      </w:pPr>
    </w:p>
    <w:p w14:paraId="2888112C" w14:textId="77777777" w:rsidR="00C45966" w:rsidRDefault="00C45966" w:rsidP="0066424B">
      <w:pPr>
        <w:pStyle w:val="matrixAufzhlungbulletsEbene1"/>
        <w:ind w:left="0" w:firstLine="0"/>
        <w:rPr>
          <w:rFonts w:cs="Arial"/>
          <w:i/>
          <w:color w:val="000000"/>
          <w:sz w:val="18"/>
          <w:lang w:eastAsia="ja-JP"/>
        </w:rPr>
      </w:pPr>
    </w:p>
    <w:p w14:paraId="070783DA" w14:textId="77777777" w:rsidR="00C45966" w:rsidRDefault="00C45966" w:rsidP="0066424B">
      <w:pPr>
        <w:pStyle w:val="matrixAufzhlungbulletsEbene1"/>
        <w:ind w:left="0" w:firstLine="0"/>
        <w:rPr>
          <w:rFonts w:cs="Arial"/>
          <w:i/>
          <w:color w:val="000000"/>
          <w:sz w:val="18"/>
          <w:lang w:eastAsia="ja-JP"/>
        </w:rPr>
      </w:pPr>
    </w:p>
    <w:p w14:paraId="465A04E2" w14:textId="4B76B1CC" w:rsidR="00C45966" w:rsidRDefault="00C45966" w:rsidP="0066424B">
      <w:pPr>
        <w:pStyle w:val="matrixAufzhlungbulletsEbene1"/>
        <w:ind w:left="0" w:firstLine="0"/>
        <w:rPr>
          <w:rFonts w:cs="Arial"/>
          <w:i/>
          <w:color w:val="000000"/>
          <w:sz w:val="18"/>
          <w:lang w:eastAsia="ja-JP"/>
        </w:rPr>
      </w:pPr>
    </w:p>
    <w:p w14:paraId="238FCAA2" w14:textId="5E5D756D" w:rsidR="0029277C" w:rsidRDefault="0029277C" w:rsidP="0066424B">
      <w:pPr>
        <w:pStyle w:val="matrixAufzhlungbulletsEbene1"/>
        <w:ind w:left="0" w:firstLine="0"/>
        <w:rPr>
          <w:rFonts w:cs="Arial"/>
          <w:i/>
          <w:color w:val="000000"/>
          <w:sz w:val="18"/>
          <w:lang w:eastAsia="ja-JP"/>
        </w:rPr>
      </w:pPr>
    </w:p>
    <w:p w14:paraId="426EC8DD" w14:textId="2F1CA033" w:rsidR="0029277C" w:rsidRDefault="0029277C" w:rsidP="0066424B">
      <w:pPr>
        <w:pStyle w:val="matrixAufzhlungbulletsEbene1"/>
        <w:ind w:left="0" w:firstLine="0"/>
        <w:rPr>
          <w:rFonts w:cs="Arial"/>
          <w:i/>
          <w:color w:val="000000"/>
          <w:sz w:val="18"/>
          <w:lang w:eastAsia="ja-JP"/>
        </w:rPr>
      </w:pPr>
    </w:p>
    <w:p w14:paraId="783A9D2A" w14:textId="77777777" w:rsidR="0029277C" w:rsidRDefault="0029277C" w:rsidP="0066424B">
      <w:pPr>
        <w:pStyle w:val="matrixAufzhlungbulletsEbene1"/>
        <w:ind w:left="0" w:firstLine="0"/>
        <w:rPr>
          <w:rFonts w:cs="Arial"/>
          <w:i/>
          <w:color w:val="000000"/>
          <w:sz w:val="18"/>
          <w:lang w:eastAsia="ja-JP"/>
        </w:rPr>
      </w:pPr>
    </w:p>
    <w:p w14:paraId="067A1EE8" w14:textId="77777777" w:rsidR="00C45966" w:rsidRDefault="00C45966" w:rsidP="0066424B">
      <w:pPr>
        <w:pStyle w:val="matrixAufzhlungbulletsEbene1"/>
        <w:ind w:left="0" w:firstLine="0"/>
        <w:rPr>
          <w:rFonts w:cs="Arial"/>
          <w:i/>
          <w:color w:val="000000"/>
          <w:sz w:val="18"/>
          <w:lang w:eastAsia="ja-JP"/>
        </w:rPr>
      </w:pPr>
    </w:p>
    <w:p w14:paraId="160064BA" w14:textId="77777777" w:rsidR="00C45966" w:rsidRDefault="00C45966" w:rsidP="0066424B">
      <w:pPr>
        <w:pStyle w:val="matrixAufzhlungbulletsEbene1"/>
        <w:ind w:left="0" w:firstLine="0"/>
        <w:rPr>
          <w:rFonts w:cs="Arial"/>
          <w:i/>
          <w:color w:val="000000"/>
          <w:sz w:val="18"/>
          <w:lang w:eastAsia="ja-JP"/>
        </w:rPr>
      </w:pPr>
    </w:p>
    <w:p w14:paraId="2825011F" w14:textId="77777777" w:rsidR="0013439B" w:rsidRPr="0066424B" w:rsidRDefault="0013439B" w:rsidP="0066424B">
      <w:pPr>
        <w:pStyle w:val="matrixAufzhlungbulletsEbene1"/>
        <w:ind w:left="0" w:firstLine="0"/>
        <w:rPr>
          <w:rFonts w:eastAsiaTheme="minorEastAsia" w:cs="Arial"/>
          <w:color w:val="000000"/>
          <w:szCs w:val="20"/>
          <w:lang w:eastAsia="ja-JP"/>
        </w:rPr>
      </w:pPr>
      <w:r w:rsidRPr="00CB6AEC">
        <w:rPr>
          <w:rFonts w:cs="Arial"/>
          <w:i/>
          <w:color w:val="000000"/>
          <w:sz w:val="18"/>
          <w:lang w:eastAsia="ja-JP"/>
        </w:rPr>
        <w:lastRenderedPageBreak/>
        <w:t>Das Foto sollte Dich entweder vor einem neutralen Hintergrund oder auch gerne an Deinem Arbeitsplatz zeigen.</w:t>
      </w:r>
      <w:r>
        <w:rPr>
          <w:rFonts w:cs="Arial"/>
          <w:i/>
          <w:color w:val="000000"/>
          <w:sz w:val="18"/>
          <w:lang w:eastAsia="ja-JP"/>
        </w:rPr>
        <w:t xml:space="preserve"> Idealerweise ist links oder rechts neben dir ausreichend Fläche, um ein deinen Namen in das Bild einfügen zu können.</w:t>
      </w:r>
    </w:p>
    <w:p w14:paraId="2EA8DC07" w14:textId="77777777" w:rsidR="0013439B" w:rsidRDefault="0013439B" w:rsidP="0013439B">
      <w:pPr>
        <w:pStyle w:val="matrixAufzhlungbulletsEbene1"/>
        <w:ind w:left="0" w:firstLine="0"/>
        <w:rPr>
          <w:rFonts w:eastAsiaTheme="minorEastAsia" w:cs="Arial"/>
          <w:color w:val="000000"/>
          <w:szCs w:val="20"/>
          <w:lang w:eastAsia="ja-JP"/>
        </w:rPr>
      </w:pPr>
    </w:p>
    <w:p w14:paraId="1F0DC340" w14:textId="77777777" w:rsidR="0013439B" w:rsidRPr="002F06CE" w:rsidRDefault="00C45966" w:rsidP="0013439B">
      <w:pPr>
        <w:rPr>
          <w:lang w:eastAsia="ja-JP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943F24B" wp14:editId="1EB2FD91">
            <wp:simplePos x="0" y="0"/>
            <wp:positionH relativeFrom="page">
              <wp:posOffset>1357312</wp:posOffset>
            </wp:positionH>
            <wp:positionV relativeFrom="paragraph">
              <wp:posOffset>128270</wp:posOffset>
            </wp:positionV>
            <wp:extent cx="5081270" cy="2540635"/>
            <wp:effectExtent l="0" t="0" r="508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270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82565" w14:textId="77777777" w:rsidR="0013439B" w:rsidRPr="002F06CE" w:rsidRDefault="0013439B" w:rsidP="0013439B">
      <w:pPr>
        <w:rPr>
          <w:lang w:eastAsia="ja-JP"/>
        </w:rPr>
      </w:pPr>
    </w:p>
    <w:p w14:paraId="498F87E8" w14:textId="77777777" w:rsidR="0013439B" w:rsidRPr="002F06CE" w:rsidRDefault="0013439B" w:rsidP="0013439B">
      <w:pPr>
        <w:rPr>
          <w:lang w:eastAsia="ja-JP"/>
        </w:rPr>
      </w:pPr>
    </w:p>
    <w:p w14:paraId="225D9EA2" w14:textId="77777777" w:rsidR="0013439B" w:rsidRPr="002F06CE" w:rsidRDefault="0013439B" w:rsidP="0013439B">
      <w:pPr>
        <w:rPr>
          <w:lang w:eastAsia="ja-JP"/>
        </w:rPr>
      </w:pPr>
    </w:p>
    <w:p w14:paraId="7C9B6E09" w14:textId="77777777" w:rsidR="004426A1" w:rsidRPr="0013439B" w:rsidRDefault="004426A1" w:rsidP="0013439B">
      <w:pPr>
        <w:spacing w:line="240" w:lineRule="auto"/>
        <w:rPr>
          <w:color w:val="509784" w:themeColor="text2"/>
          <w:sz w:val="18"/>
        </w:rPr>
      </w:pPr>
    </w:p>
    <w:sectPr w:rsidR="004426A1" w:rsidRPr="0013439B" w:rsidSect="00DE5F6E">
      <w:headerReference w:type="default" r:id="rId14"/>
      <w:footerReference w:type="default" r:id="rId15"/>
      <w:headerReference w:type="first" r:id="rId16"/>
      <w:pgSz w:w="11901" w:h="16840"/>
      <w:pgMar w:top="2694" w:right="1411" w:bottom="1418" w:left="284" w:header="1021" w:footer="1920" w:gutter="1418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DD5C5" w14:textId="77777777" w:rsidR="0029277C" w:rsidRDefault="0029277C" w:rsidP="00321B45">
      <w:r>
        <w:separator/>
      </w:r>
    </w:p>
  </w:endnote>
  <w:endnote w:type="continuationSeparator" w:id="0">
    <w:p w14:paraId="65144ED3" w14:textId="77777777" w:rsidR="0029277C" w:rsidRDefault="0029277C" w:rsidP="00321B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88D53" w14:textId="77777777" w:rsidR="00C82B71" w:rsidRPr="008662C2" w:rsidRDefault="00DE5F6E" w:rsidP="008662C2">
    <w:pPr>
      <w:pStyle w:val="EinfAbs"/>
      <w:tabs>
        <w:tab w:val="left" w:pos="283"/>
      </w:tabs>
      <w:spacing w:before="0" w:line="240" w:lineRule="auto"/>
      <w:rPr>
        <w:rFonts w:ascii="HelveticaNeue" w:hAnsi="HelveticaNeue" w:cs="HelveticaNeue"/>
        <w:color w:val="000000" w:themeColor="text1"/>
        <w:spacing w:val="2"/>
        <w:sz w:val="16"/>
        <w:szCs w:val="16"/>
      </w:rPr>
    </w:pPr>
    <w:r w:rsidRPr="00DE5F6E">
      <w:rPr>
        <w:rFonts w:ascii="HelveticaNeue" w:hAnsi="HelveticaNeue" w:cs="HelveticaNeue"/>
        <w:noProof/>
        <w:color w:val="000000" w:themeColor="text1"/>
        <w:spacing w:val="2"/>
        <w:sz w:val="16"/>
        <w:szCs w:val="16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921495D" wp14:editId="4D084ABA">
              <wp:simplePos x="0" y="0"/>
              <wp:positionH relativeFrom="margin">
                <wp:align>right</wp:align>
              </wp:positionH>
              <wp:positionV relativeFrom="paragraph">
                <wp:posOffset>609600</wp:posOffset>
              </wp:positionV>
              <wp:extent cx="448945" cy="140462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8FFDFD" w14:textId="77777777" w:rsidR="00DE5F6E" w:rsidRPr="005516CC" w:rsidRDefault="00DE5F6E" w:rsidP="00DE5F6E">
                          <w:pPr>
                            <w:jc w:val="right"/>
                            <w:rPr>
                              <w:sz w:val="16"/>
                              <w:szCs w:val="14"/>
                            </w:rPr>
                          </w:pPr>
                          <w:r w:rsidRPr="005516CC">
                            <w:rPr>
                              <w:sz w:val="16"/>
                              <w:szCs w:val="14"/>
                            </w:rPr>
                            <w:fldChar w:fldCharType="begin"/>
                          </w:r>
                          <w:r w:rsidRPr="005516CC">
                            <w:rPr>
                              <w:sz w:val="16"/>
                              <w:szCs w:val="14"/>
                            </w:rPr>
                            <w:instrText>PAGE   \* MERGEFORMAT</w:instrText>
                          </w:r>
                          <w:r w:rsidRPr="005516CC">
                            <w:rPr>
                              <w:sz w:val="16"/>
                              <w:szCs w:val="14"/>
                            </w:rPr>
                            <w:fldChar w:fldCharType="separate"/>
                          </w:r>
                          <w:r w:rsidRPr="005516CC">
                            <w:rPr>
                              <w:sz w:val="16"/>
                              <w:szCs w:val="14"/>
                            </w:rPr>
                            <w:t>1</w:t>
                          </w:r>
                          <w:r w:rsidRPr="005516CC">
                            <w:rPr>
                              <w:sz w:val="16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921495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5.85pt;margin-top:48pt;width:35.35pt;height:110.6pt;z-index:25168179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" filled="f" stroked="f">
              <v:textbox style="mso-fit-shape-to-text:t">
                <w:txbxContent>
                  <w:p w14:paraId="308FFDFD" w14:textId="77777777" w:rsidR="00DE5F6E" w:rsidRPr="005516CC" w:rsidRDefault="00DE5F6E" w:rsidP="00DE5F6E">
                    <w:pPr>
                      <w:jc w:val="right"/>
                      <w:rPr>
                        <w:sz w:val="16"/>
                        <w:szCs w:val="14"/>
                      </w:rPr>
                    </w:pPr>
                    <w:r w:rsidRPr="005516CC">
                      <w:rPr>
                        <w:sz w:val="16"/>
                        <w:szCs w:val="14"/>
                      </w:rPr>
                      <w:fldChar w:fldCharType="begin"/>
                    </w:r>
                    <w:r w:rsidRPr="005516CC">
                      <w:rPr>
                        <w:sz w:val="16"/>
                        <w:szCs w:val="14"/>
                      </w:rPr>
                      <w:instrText>PAGE   \* MERGEFORMAT</w:instrText>
                    </w:r>
                    <w:r w:rsidRPr="005516CC">
                      <w:rPr>
                        <w:sz w:val="16"/>
                        <w:szCs w:val="14"/>
                      </w:rPr>
                      <w:fldChar w:fldCharType="separate"/>
                    </w:r>
                    <w:r w:rsidRPr="005516CC">
                      <w:rPr>
                        <w:sz w:val="16"/>
                        <w:szCs w:val="14"/>
                      </w:rPr>
                      <w:t>1</w:t>
                    </w:r>
                    <w:r w:rsidRPr="005516CC">
                      <w:rPr>
                        <w:sz w:val="16"/>
                        <w:szCs w:val="14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24CD7">
      <w:rPr>
        <w:rFonts w:ascii="HelveticaNeue" w:hAnsi="HelveticaNeue" w:cs="HelveticaNeue"/>
        <w:noProof/>
        <w:color w:val="000000" w:themeColor="text1"/>
        <w:spacing w:val="2"/>
        <w:sz w:val="16"/>
        <w:szCs w:val="16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227A885" wp14:editId="5678E62F">
              <wp:simplePos x="0" y="0"/>
              <wp:positionH relativeFrom="column">
                <wp:posOffset>-1336802</wp:posOffset>
              </wp:positionH>
              <wp:positionV relativeFrom="paragraph">
                <wp:posOffset>284074</wp:posOffset>
              </wp:positionV>
              <wp:extent cx="5969660" cy="739774"/>
              <wp:effectExtent l="0" t="0" r="0" b="3810"/>
              <wp:wrapNone/>
              <wp:docPr id="6" name="Gruppieren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9660" cy="739774"/>
                        <a:chOff x="0" y="0"/>
                        <a:chExt cx="5969660" cy="739774"/>
                      </a:xfrm>
                    </wpg:grpSpPr>
                    <wps:wsp>
                      <wps:cNvPr id="4" name="Rechteck: abgerundete Ecken 4"/>
                      <wps:cNvSpPr/>
                      <wps:spPr>
                        <a:xfrm>
                          <a:off x="0" y="0"/>
                          <a:ext cx="5564505" cy="739774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D4ED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746150" y="7315"/>
                          <a:ext cx="5223510" cy="727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303F8" w14:textId="77777777" w:rsidR="00C50CC0" w:rsidRPr="00C50CC0" w:rsidRDefault="00C50CC0" w:rsidP="00C50CC0">
                            <w:pPr>
                              <w:spacing w:line="240" w:lineRule="auto"/>
                              <w:rPr>
                                <w:color w:val="003063"/>
                                <w:sz w:val="16"/>
                                <w:szCs w:val="16"/>
                              </w:rPr>
                            </w:pPr>
                            <w:r w:rsidRPr="00C50CC0">
                              <w:rPr>
                                <w:color w:val="003063"/>
                                <w:sz w:val="16"/>
                                <w:szCs w:val="16"/>
                              </w:rPr>
                              <w:t>zdi-Landesgeschäftsstelle | c/o matrix GmbH &amp; Co.KG | Schloss Elbroich | Am Falder 4 | 40589 Düsseldorf</w:t>
                            </w:r>
                          </w:p>
                          <w:p w14:paraId="23EC0A0A" w14:textId="77777777" w:rsidR="00DA0DDE" w:rsidRPr="00D23417" w:rsidRDefault="00C50CC0" w:rsidP="008E5968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50CC0">
                              <w:rPr>
                                <w:color w:val="003063"/>
                                <w:sz w:val="16"/>
                                <w:szCs w:val="16"/>
                              </w:rPr>
                              <w:t xml:space="preserve">T </w:t>
                            </w:r>
                            <w:r w:rsidR="00FF2F8E" w:rsidRPr="00FF2F8E">
                              <w:rPr>
                                <w:color w:val="003063"/>
                                <w:sz w:val="16"/>
                                <w:szCs w:val="16"/>
                              </w:rPr>
                              <w:t>+49</w:t>
                            </w:r>
                            <w:r w:rsidR="006E12F2">
                              <w:rPr>
                                <w:color w:val="0030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F2F8E" w:rsidRPr="00FF2F8E">
                              <w:rPr>
                                <w:color w:val="003063"/>
                                <w:sz w:val="16"/>
                                <w:szCs w:val="16"/>
                              </w:rPr>
                              <w:t>211</w:t>
                            </w:r>
                            <w:r w:rsidR="00FF2F8E">
                              <w:rPr>
                                <w:color w:val="003063"/>
                                <w:sz w:val="16"/>
                                <w:szCs w:val="16"/>
                              </w:rPr>
                              <w:t>-</w:t>
                            </w:r>
                            <w:r w:rsidR="00FF2F8E" w:rsidRPr="00FF2F8E">
                              <w:rPr>
                                <w:color w:val="003063"/>
                                <w:sz w:val="16"/>
                                <w:szCs w:val="16"/>
                              </w:rPr>
                              <w:t>7570</w:t>
                            </w:r>
                            <w:r w:rsidR="00FF2F8E">
                              <w:rPr>
                                <w:color w:val="003063"/>
                                <w:sz w:val="16"/>
                                <w:szCs w:val="16"/>
                              </w:rPr>
                              <w:t>-</w:t>
                            </w:r>
                            <w:r w:rsidR="00FF2F8E" w:rsidRPr="00FF2F8E">
                              <w:rPr>
                                <w:color w:val="003063"/>
                                <w:sz w:val="16"/>
                                <w:szCs w:val="16"/>
                              </w:rPr>
                              <w:t>749</w:t>
                            </w:r>
                            <w:r w:rsidR="00FF2F8E">
                              <w:rPr>
                                <w:color w:val="0030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50CC0">
                              <w:rPr>
                                <w:color w:val="003063"/>
                                <w:sz w:val="16"/>
                                <w:szCs w:val="16"/>
                              </w:rPr>
                              <w:t xml:space="preserve">| F +49 211-987300 | </w:t>
                            </w:r>
                            <w:hyperlink r:id="rId1" w:history="1">
                              <w:r w:rsidRPr="00C50CC0">
                                <w:rPr>
                                  <w:color w:val="003063"/>
                                  <w:sz w:val="16"/>
                                  <w:szCs w:val="16"/>
                                </w:rPr>
                                <w:t>zdi@matrix-gmbh.de</w:t>
                              </w:r>
                            </w:hyperlink>
                            <w:r w:rsidRPr="00C50CC0">
                              <w:rPr>
                                <w:color w:val="003063"/>
                                <w:sz w:val="16"/>
                                <w:szCs w:val="16"/>
                              </w:rPr>
                              <w:t xml:space="preserve"> | </w:t>
                            </w:r>
                            <w:hyperlink r:id="rId2" w:history="1">
                              <w:r w:rsidRPr="00C50CC0">
                                <w:rPr>
                                  <w:color w:val="003063"/>
                                  <w:sz w:val="16"/>
                                  <w:szCs w:val="16"/>
                                </w:rPr>
                                <w:t>www.zdi-portal.de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227A885" id="Gruppieren 6" o:spid="_x0000_s1028" style="position:absolute;margin-left:-105.25pt;margin-top:22.35pt;width:470.05pt;height:58.25pt;z-index:251679744" coordsize="59696,7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">
              <v:roundrect id="Rechteck: abgerundete Ecken 4" o:spid="_x0000_s1029" style="position:absolute;width:55645;height:739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" fillcolor="#d4edfc" stroked="f" strokeweight="2pt"/>
              <v:shape id="_x0000_s1030" type="#_x0000_t202" style="position:absolute;left:7461;top:73;width:52235;height:7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/0pwQAAANoAAAAPAAAAZHJzL2Rvd25yZXYueG1sRI/RisIw&#10;FETfhf2HcBd8EU0V1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NpH/SnBAAAA2gAAAA8AAAAA&#10;AAAAAAAAAAAABwIAAGRycy9kb3ducmV2LnhtbFBLBQYAAAAAAwADALcAAAD1AgAAAAA=&#10;" filled="f" stroked="f">
                <v:textbox>
                  <w:txbxContent>
                    <w:p w14:paraId="36F303F8" w14:textId="77777777" w:rsidR="00C50CC0" w:rsidRPr="00C50CC0" w:rsidRDefault="00C50CC0" w:rsidP="00C50CC0">
                      <w:pPr>
                        <w:spacing w:line="240" w:lineRule="auto"/>
                        <w:rPr>
                          <w:color w:val="003063"/>
                          <w:sz w:val="16"/>
                          <w:szCs w:val="16"/>
                        </w:rPr>
                      </w:pPr>
                      <w:r w:rsidRPr="00C50CC0">
                        <w:rPr>
                          <w:color w:val="003063"/>
                          <w:sz w:val="16"/>
                          <w:szCs w:val="16"/>
                        </w:rPr>
                        <w:t>zdi-Landesgeschäftsstelle | c/o matrix GmbH &amp; Co.KG | Schloss Elbroich | Am Falder 4 | 40589 Düsseldorf</w:t>
                      </w:r>
                    </w:p>
                    <w:p w14:paraId="23EC0A0A" w14:textId="77777777" w:rsidR="00DA0DDE" w:rsidRPr="00D23417" w:rsidRDefault="00C50CC0" w:rsidP="008E5968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C50CC0">
                        <w:rPr>
                          <w:color w:val="003063"/>
                          <w:sz w:val="16"/>
                          <w:szCs w:val="16"/>
                        </w:rPr>
                        <w:t xml:space="preserve">T </w:t>
                      </w:r>
                      <w:r w:rsidR="00FF2F8E" w:rsidRPr="00FF2F8E">
                        <w:rPr>
                          <w:color w:val="003063"/>
                          <w:sz w:val="16"/>
                          <w:szCs w:val="16"/>
                        </w:rPr>
                        <w:t>+49</w:t>
                      </w:r>
                      <w:r w:rsidR="006E12F2">
                        <w:rPr>
                          <w:color w:val="003063"/>
                          <w:sz w:val="16"/>
                          <w:szCs w:val="16"/>
                        </w:rPr>
                        <w:t xml:space="preserve"> </w:t>
                      </w:r>
                      <w:r w:rsidR="00FF2F8E" w:rsidRPr="00FF2F8E">
                        <w:rPr>
                          <w:color w:val="003063"/>
                          <w:sz w:val="16"/>
                          <w:szCs w:val="16"/>
                        </w:rPr>
                        <w:t>211</w:t>
                      </w:r>
                      <w:r w:rsidR="00FF2F8E">
                        <w:rPr>
                          <w:color w:val="003063"/>
                          <w:sz w:val="16"/>
                          <w:szCs w:val="16"/>
                        </w:rPr>
                        <w:t>-</w:t>
                      </w:r>
                      <w:r w:rsidR="00FF2F8E" w:rsidRPr="00FF2F8E">
                        <w:rPr>
                          <w:color w:val="003063"/>
                          <w:sz w:val="16"/>
                          <w:szCs w:val="16"/>
                        </w:rPr>
                        <w:t>7570</w:t>
                      </w:r>
                      <w:r w:rsidR="00FF2F8E">
                        <w:rPr>
                          <w:color w:val="003063"/>
                          <w:sz w:val="16"/>
                          <w:szCs w:val="16"/>
                        </w:rPr>
                        <w:t>-</w:t>
                      </w:r>
                      <w:r w:rsidR="00FF2F8E" w:rsidRPr="00FF2F8E">
                        <w:rPr>
                          <w:color w:val="003063"/>
                          <w:sz w:val="16"/>
                          <w:szCs w:val="16"/>
                        </w:rPr>
                        <w:t>749</w:t>
                      </w:r>
                      <w:r w:rsidR="00FF2F8E">
                        <w:rPr>
                          <w:color w:val="003063"/>
                          <w:sz w:val="16"/>
                          <w:szCs w:val="16"/>
                        </w:rPr>
                        <w:t xml:space="preserve"> </w:t>
                      </w:r>
                      <w:r w:rsidRPr="00C50CC0">
                        <w:rPr>
                          <w:color w:val="003063"/>
                          <w:sz w:val="16"/>
                          <w:szCs w:val="16"/>
                        </w:rPr>
                        <w:t xml:space="preserve">| F +49 211-987300 | </w:t>
                      </w:r>
                      <w:hyperlink r:id="rId3" w:history="1">
                        <w:r w:rsidRPr="00C50CC0">
                          <w:rPr>
                            <w:color w:val="003063"/>
                            <w:sz w:val="16"/>
                            <w:szCs w:val="16"/>
                          </w:rPr>
                          <w:t>zdi@matrix-gmbh.de</w:t>
                        </w:r>
                      </w:hyperlink>
                      <w:r w:rsidRPr="00C50CC0">
                        <w:rPr>
                          <w:color w:val="003063"/>
                          <w:sz w:val="16"/>
                          <w:szCs w:val="16"/>
                        </w:rPr>
                        <w:t xml:space="preserve"> | </w:t>
                      </w:r>
                      <w:hyperlink r:id="rId4" w:history="1">
                        <w:r w:rsidRPr="00C50CC0">
                          <w:rPr>
                            <w:color w:val="003063"/>
                            <w:sz w:val="16"/>
                            <w:szCs w:val="16"/>
                          </w:rPr>
                          <w:t>www.zdi-portal.de</w:t>
                        </w:r>
                      </w:hyperlink>
                    </w:p>
                  </w:txbxContent>
                </v:textbox>
              </v:shape>
            </v:group>
          </w:pict>
        </mc:Fallback>
      </mc:AlternateContent>
    </w:r>
    <w:r w:rsidR="00BE6B8E" w:rsidRPr="00DA0DDE">
      <w:rPr>
        <w:rFonts w:ascii="HelveticaNeue" w:hAnsi="HelveticaNeue" w:cs="HelveticaNeue"/>
        <w:noProof/>
        <w:color w:val="000000" w:themeColor="text1"/>
        <w:spacing w:val="2"/>
        <w:sz w:val="16"/>
        <w:szCs w:val="16"/>
      </w:rPr>
      <mc:AlternateContent>
        <mc:Choice Requires="wps">
          <w:drawing>
            <wp:anchor distT="0" distB="0" distL="114300" distR="114300" simplePos="0" relativeHeight="251661311" behindDoc="0" locked="0" layoutInCell="1" allowOverlap="1" wp14:anchorId="77237A2E" wp14:editId="27132023">
              <wp:simplePos x="0" y="0"/>
              <wp:positionH relativeFrom="page">
                <wp:posOffset>3989070</wp:posOffset>
              </wp:positionH>
              <wp:positionV relativeFrom="page">
                <wp:posOffset>9639301</wp:posOffset>
              </wp:positionV>
              <wp:extent cx="1688465" cy="739774"/>
              <wp:effectExtent l="0" t="0" r="6985" b="3810"/>
              <wp:wrapNone/>
              <wp:docPr id="7" name="Rechteck: abgerundete Ecke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88465" cy="739774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D4EDF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60F79BB" id="Rechteck: abgerundete Ecken 7" o:spid="_x0000_s1026" style="position:absolute;margin-left:314.1pt;margin-top:759pt;width:132.95pt;height:58.25pt;z-index:251661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" fillcolor="#d4edfc" stroked="f" strokeweight="2pt">
              <w10:wrap anchorx="page" anchory="page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660BE" w14:textId="77777777" w:rsidR="0029277C" w:rsidRDefault="0029277C" w:rsidP="00321B45">
      <w:r>
        <w:separator/>
      </w:r>
    </w:p>
  </w:footnote>
  <w:footnote w:type="continuationSeparator" w:id="0">
    <w:p w14:paraId="1AA4B781" w14:textId="77777777" w:rsidR="0029277C" w:rsidRDefault="0029277C" w:rsidP="00321B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26213" w14:textId="77777777" w:rsidR="0013439B" w:rsidRPr="00EA394D" w:rsidRDefault="0013439B" w:rsidP="0013439B">
    <w:pPr>
      <w:rPr>
        <w:b/>
        <w:color w:val="003063"/>
        <w:sz w:val="28"/>
        <w:szCs w:val="28"/>
      </w:rPr>
    </w:pPr>
    <w:r w:rsidRPr="00EA394D">
      <w:rPr>
        <w:b/>
        <w:noProof/>
        <w:color w:val="003063"/>
        <w:sz w:val="28"/>
        <w:szCs w:val="28"/>
        <w:lang w:eastAsia="zh-CN"/>
      </w:rPr>
      <w:t>zdi-Heldinnen</w:t>
    </w:r>
    <w:r w:rsidR="00EA394D" w:rsidRPr="00EA394D">
      <w:rPr>
        <w:color w:val="003063"/>
        <w:sz w:val="27"/>
        <w:szCs w:val="27"/>
      </w:rPr>
      <w:t xml:space="preserve"> </w:t>
    </w:r>
  </w:p>
  <w:p w14:paraId="0AB94793" w14:textId="77777777" w:rsidR="0013439B" w:rsidRPr="00EA394D" w:rsidRDefault="0013439B" w:rsidP="0013439B">
    <w:pPr>
      <w:widowControl/>
      <w:autoSpaceDE w:val="0"/>
      <w:autoSpaceDN w:val="0"/>
      <w:adjustRightInd w:val="0"/>
      <w:spacing w:before="0" w:line="240" w:lineRule="auto"/>
      <w:rPr>
        <w:rFonts w:ascii="Arial,Bold" w:hAnsi="Arial,Bold" w:cs="Arial,Bold"/>
        <w:b/>
        <w:bCs/>
        <w:color w:val="009EE0"/>
        <w:sz w:val="24"/>
        <w:szCs w:val="24"/>
        <w:lang w:eastAsia="ja-JP"/>
      </w:rPr>
    </w:pPr>
    <w:r w:rsidRPr="00EA394D">
      <w:rPr>
        <w:rFonts w:ascii="Arial,Bold" w:hAnsi="Arial,Bold" w:cs="Arial,Bold"/>
        <w:b/>
        <w:bCs/>
        <w:color w:val="009EE0"/>
        <w:sz w:val="24"/>
        <w:szCs w:val="24"/>
        <w:lang w:eastAsia="ja-JP"/>
      </w:rPr>
      <w:t>Einen Monat Spaß an MINT teilen</w:t>
    </w:r>
    <w:r w:rsidR="00EA394D" w:rsidRPr="00EA394D">
      <w:rPr>
        <w:color w:val="009EE0"/>
      </w:rPr>
      <w:t xml:space="preserve"> </w:t>
    </w:r>
  </w:p>
  <w:p w14:paraId="00FB8F9F" w14:textId="77777777" w:rsidR="00C82B71" w:rsidRPr="00C358BF" w:rsidRDefault="00713A29" w:rsidP="00AA5099">
    <w:pPr>
      <w:pStyle w:val="zdiHeadline"/>
    </w:pPr>
    <w:r w:rsidRPr="00AA5099">
      <w:rPr>
        <w:noProof/>
      </w:rPr>
      <w:drawing>
        <wp:anchor distT="0" distB="0" distL="114300" distR="114300" simplePos="0" relativeHeight="251662336" behindDoc="1" locked="0" layoutInCell="1" allowOverlap="1" wp14:anchorId="1C0122BB" wp14:editId="729E2C95">
          <wp:simplePos x="0" y="0"/>
          <wp:positionH relativeFrom="page">
            <wp:posOffset>5291666</wp:posOffset>
          </wp:positionH>
          <wp:positionV relativeFrom="page">
            <wp:posOffset>364067</wp:posOffset>
          </wp:positionV>
          <wp:extent cx="1881081" cy="652863"/>
          <wp:effectExtent l="0" t="0" r="5080" b="0"/>
          <wp:wrapNone/>
          <wp:docPr id="45" name="logo_bb_ohne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logo_bb_ohne_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624" cy="662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F4C92" w14:textId="77777777" w:rsidR="00C82B71" w:rsidRPr="001951F4" w:rsidRDefault="00C82B71" w:rsidP="00AA5099">
    <w:pPr>
      <w:rPr>
        <w:b/>
        <w:color w:val="E1001A" w:themeColor="accent1"/>
        <w:sz w:val="28"/>
        <w:szCs w:val="28"/>
      </w:rPr>
    </w:pPr>
    <w:r w:rsidRPr="001951F4">
      <w:rPr>
        <w:b/>
        <w:noProof/>
        <w:color w:val="E1001A" w:themeColor="accent1"/>
        <w:sz w:val="14"/>
        <w:szCs w:val="14"/>
      </w:rPr>
      <w:drawing>
        <wp:anchor distT="0" distB="0" distL="114300" distR="114300" simplePos="0" relativeHeight="251664384" behindDoc="1" locked="0" layoutInCell="1" allowOverlap="1" wp14:anchorId="23C4A812" wp14:editId="4A708DB6">
          <wp:simplePos x="0" y="0"/>
          <wp:positionH relativeFrom="page">
            <wp:posOffset>5292725</wp:posOffset>
          </wp:positionH>
          <wp:positionV relativeFrom="page">
            <wp:posOffset>363855</wp:posOffset>
          </wp:positionV>
          <wp:extent cx="1882800" cy="655200"/>
          <wp:effectExtent l="0" t="0" r="3175" b="0"/>
          <wp:wrapNone/>
          <wp:docPr id="47" name="logo_bb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logo_bb_300dp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828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796590" w14:textId="77777777" w:rsidR="00C82B71" w:rsidRPr="001951F4" w:rsidRDefault="00C82B71" w:rsidP="00AA5099">
    <w:pPr>
      <w:spacing w:line="240" w:lineRule="auto"/>
      <w:rPr>
        <w:b/>
        <w:color w:val="E1001A" w:themeColor="accent1"/>
      </w:rPr>
    </w:pPr>
  </w:p>
  <w:p w14:paraId="743A2E0F" w14:textId="77777777" w:rsidR="00C82B71" w:rsidRPr="001951F4" w:rsidRDefault="00C82B71" w:rsidP="00AA5099">
    <w:pPr>
      <w:spacing w:line="240" w:lineRule="auto"/>
      <w:rPr>
        <w:b/>
        <w:color w:val="E1001A" w:themeColor="accent1"/>
        <w:sz w:val="28"/>
        <w:szCs w:val="28"/>
      </w:rPr>
    </w:pPr>
  </w:p>
  <w:p w14:paraId="7705F31A" w14:textId="77777777" w:rsidR="00C82B71" w:rsidRPr="00AA5099" w:rsidRDefault="00C82B71" w:rsidP="00AA5099">
    <w:pPr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98823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0E616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892CF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CACCC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DC7C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0CC0F7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CD8F5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00B5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27C1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9462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91C28"/>
    <w:multiLevelType w:val="hybridMultilevel"/>
    <w:tmpl w:val="E84E7E20"/>
    <w:lvl w:ilvl="0" w:tplc="8B5CBEB6">
      <w:start w:val="1"/>
      <w:numFmt w:val="bullet"/>
      <w:pStyle w:val="zdiAufzhlungbullets"/>
      <w:lvlText w:val=""/>
      <w:lvlJc w:val="left"/>
      <w:pPr>
        <w:ind w:left="644" w:hanging="360"/>
      </w:pPr>
      <w:rPr>
        <w:rFonts w:ascii="Wingdings" w:hAnsi="Wingdings" w:hint="default"/>
        <w:b w:val="0"/>
        <w:bCs w:val="0"/>
        <w:i w:val="0"/>
        <w:iCs w:val="0"/>
        <w:color w:val="F3920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BF4877"/>
    <w:multiLevelType w:val="hybridMultilevel"/>
    <w:tmpl w:val="06147496"/>
    <w:lvl w:ilvl="0" w:tplc="0F0A4652">
      <w:start w:val="1"/>
      <w:numFmt w:val="lowerLetter"/>
      <w:pStyle w:val="zdiAufzhlungabc"/>
      <w:lvlText w:val="%1."/>
      <w:lvlJc w:val="left"/>
      <w:pPr>
        <w:ind w:left="644" w:hanging="360"/>
      </w:pPr>
      <w:rPr>
        <w:rFonts w:ascii="Arial" w:hAnsi="Arial" w:hint="default"/>
        <w:b w:val="0"/>
        <w:bCs w:val="0"/>
        <w:i w:val="0"/>
        <w:iCs w:val="0"/>
        <w:color w:val="F39200"/>
        <w:sz w:val="18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2D41D8"/>
    <w:multiLevelType w:val="multilevel"/>
    <w:tmpl w:val="C86C7C68"/>
    <w:lvl w:ilvl="0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b w:val="0"/>
        <w:bCs w:val="0"/>
        <w:i w:val="0"/>
        <w:iCs w:val="0"/>
        <w:color w:val="509784" w:themeColor="text2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0220E6"/>
    <w:multiLevelType w:val="multilevel"/>
    <w:tmpl w:val="607C049C"/>
    <w:lvl w:ilvl="0">
      <w:start w:val="1"/>
      <w:numFmt w:val="bullet"/>
      <w:lvlText w:val=""/>
      <w:lvlJc w:val="left"/>
      <w:pPr>
        <w:ind w:left="644" w:hanging="360"/>
      </w:pPr>
      <w:rPr>
        <w:rFonts w:ascii="Wingdings" w:hAnsi="Wingdings" w:hint="default"/>
        <w:b w:val="0"/>
        <w:bCs w:val="0"/>
        <w:i w:val="0"/>
        <w:iCs w:val="0"/>
        <w:color w:val="509784" w:themeColor="text2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5D6F04"/>
    <w:multiLevelType w:val="multilevel"/>
    <w:tmpl w:val="A2981198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bCs w:val="0"/>
        <w:i w:val="0"/>
        <w:iCs w:val="0"/>
        <w:color w:val="D20022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72321D"/>
    <w:multiLevelType w:val="multilevel"/>
    <w:tmpl w:val="DB5007A4"/>
    <w:lvl w:ilvl="0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  <w:b w:val="0"/>
        <w:bCs w:val="0"/>
        <w:i w:val="0"/>
        <w:iCs w:val="0"/>
        <w:color w:val="509784" w:themeColor="text2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435D04"/>
    <w:multiLevelType w:val="hybridMultilevel"/>
    <w:tmpl w:val="46EE6CF6"/>
    <w:lvl w:ilvl="0" w:tplc="2884BAA8">
      <w:start w:val="1"/>
      <w:numFmt w:val="decimal"/>
      <w:pStyle w:val="zdiAufzhlung"/>
      <w:lvlText w:val="%1."/>
      <w:lvlJc w:val="left"/>
      <w:pPr>
        <w:ind w:left="644" w:hanging="360"/>
      </w:pPr>
      <w:rPr>
        <w:rFonts w:ascii="Arial" w:hAnsi="Arial" w:hint="default"/>
        <w:b w:val="0"/>
        <w:bCs w:val="0"/>
        <w:i w:val="0"/>
        <w:iCs w:val="0"/>
        <w:color w:val="F39200"/>
        <w:sz w:val="18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983124670">
    <w:abstractNumId w:val="11"/>
  </w:num>
  <w:num w:numId="2" w16cid:durableId="890919981">
    <w:abstractNumId w:val="16"/>
  </w:num>
  <w:num w:numId="3" w16cid:durableId="1873494444">
    <w:abstractNumId w:val="10"/>
  </w:num>
  <w:num w:numId="4" w16cid:durableId="1899318793">
    <w:abstractNumId w:val="14"/>
  </w:num>
  <w:num w:numId="5" w16cid:durableId="1298686308">
    <w:abstractNumId w:val="15"/>
  </w:num>
  <w:num w:numId="6" w16cid:durableId="12459925">
    <w:abstractNumId w:val="12"/>
  </w:num>
  <w:num w:numId="7" w16cid:durableId="1959296467">
    <w:abstractNumId w:val="13"/>
  </w:num>
  <w:num w:numId="8" w16cid:durableId="163785302">
    <w:abstractNumId w:val="16"/>
    <w:lvlOverride w:ilvl="0">
      <w:startOverride w:val="1"/>
    </w:lvlOverride>
  </w:num>
  <w:num w:numId="9" w16cid:durableId="800539308">
    <w:abstractNumId w:val="16"/>
    <w:lvlOverride w:ilvl="0">
      <w:startOverride w:val="1"/>
    </w:lvlOverride>
  </w:num>
  <w:num w:numId="10" w16cid:durableId="1280449927">
    <w:abstractNumId w:val="9"/>
  </w:num>
  <w:num w:numId="11" w16cid:durableId="253394368">
    <w:abstractNumId w:val="7"/>
  </w:num>
  <w:num w:numId="12" w16cid:durableId="31463065">
    <w:abstractNumId w:val="6"/>
  </w:num>
  <w:num w:numId="13" w16cid:durableId="2032491497">
    <w:abstractNumId w:val="5"/>
  </w:num>
  <w:num w:numId="14" w16cid:durableId="652022911">
    <w:abstractNumId w:val="4"/>
  </w:num>
  <w:num w:numId="15" w16cid:durableId="2013026366">
    <w:abstractNumId w:val="8"/>
  </w:num>
  <w:num w:numId="16" w16cid:durableId="881019249">
    <w:abstractNumId w:val="3"/>
  </w:num>
  <w:num w:numId="17" w16cid:durableId="743524747">
    <w:abstractNumId w:val="2"/>
  </w:num>
  <w:num w:numId="18" w16cid:durableId="697851588">
    <w:abstractNumId w:val="1"/>
  </w:num>
  <w:num w:numId="19" w16cid:durableId="1355767220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consecutiveHyphenLimit w:val="2"/>
  <w:hyphenationZone w:val="851"/>
  <w:drawingGridHorizontalSpacing w:val="90"/>
  <w:displayHorizontalDrawingGridEvery w:val="0"/>
  <w:displayVerticalDrawingGridEvery w:val="0"/>
  <w:noPunctuationKerning/>
  <w:characterSpacingControl w:val="doNotCompress"/>
  <w:hdrShapeDefaults>
    <o:shapedefaults v:ext="edit" spidmax="2050">
      <o:colormru v:ext="edit" colors="#333e3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77C"/>
    <w:rsid w:val="0000275C"/>
    <w:rsid w:val="00045975"/>
    <w:rsid w:val="000507F5"/>
    <w:rsid w:val="00052BB8"/>
    <w:rsid w:val="0006445E"/>
    <w:rsid w:val="00085061"/>
    <w:rsid w:val="00095156"/>
    <w:rsid w:val="000D674A"/>
    <w:rsid w:val="000F16BC"/>
    <w:rsid w:val="000F4057"/>
    <w:rsid w:val="000F7EE2"/>
    <w:rsid w:val="001109C6"/>
    <w:rsid w:val="001153EF"/>
    <w:rsid w:val="00123B4C"/>
    <w:rsid w:val="0013439B"/>
    <w:rsid w:val="00140333"/>
    <w:rsid w:val="001437D1"/>
    <w:rsid w:val="00144626"/>
    <w:rsid w:val="00145725"/>
    <w:rsid w:val="0018081B"/>
    <w:rsid w:val="001820AD"/>
    <w:rsid w:val="001951F4"/>
    <w:rsid w:val="001A3417"/>
    <w:rsid w:val="001C7690"/>
    <w:rsid w:val="001D056A"/>
    <w:rsid w:val="001D29C5"/>
    <w:rsid w:val="00204525"/>
    <w:rsid w:val="002050AE"/>
    <w:rsid w:val="0021011C"/>
    <w:rsid w:val="0022425B"/>
    <w:rsid w:val="002245C9"/>
    <w:rsid w:val="00224CD7"/>
    <w:rsid w:val="002373F8"/>
    <w:rsid w:val="00257C40"/>
    <w:rsid w:val="00280A4D"/>
    <w:rsid w:val="0029277C"/>
    <w:rsid w:val="002A0E04"/>
    <w:rsid w:val="002A11AB"/>
    <w:rsid w:val="002B29D2"/>
    <w:rsid w:val="002B3CE7"/>
    <w:rsid w:val="002B44A7"/>
    <w:rsid w:val="002B71B7"/>
    <w:rsid w:val="002C01DE"/>
    <w:rsid w:val="002D4D75"/>
    <w:rsid w:val="002D57F4"/>
    <w:rsid w:val="002D65DC"/>
    <w:rsid w:val="002E2AAE"/>
    <w:rsid w:val="002E3C06"/>
    <w:rsid w:val="002F160B"/>
    <w:rsid w:val="002F39C7"/>
    <w:rsid w:val="00307CEB"/>
    <w:rsid w:val="00321B45"/>
    <w:rsid w:val="003324E9"/>
    <w:rsid w:val="003360D8"/>
    <w:rsid w:val="00345DA5"/>
    <w:rsid w:val="00353801"/>
    <w:rsid w:val="00361DAC"/>
    <w:rsid w:val="00387E09"/>
    <w:rsid w:val="0039295A"/>
    <w:rsid w:val="00396196"/>
    <w:rsid w:val="003A66B0"/>
    <w:rsid w:val="00401093"/>
    <w:rsid w:val="0040522D"/>
    <w:rsid w:val="0041495F"/>
    <w:rsid w:val="0043741F"/>
    <w:rsid w:val="004426A1"/>
    <w:rsid w:val="00452647"/>
    <w:rsid w:val="00453ADA"/>
    <w:rsid w:val="00455A62"/>
    <w:rsid w:val="0045710B"/>
    <w:rsid w:val="00461EA2"/>
    <w:rsid w:val="00494B47"/>
    <w:rsid w:val="004B7066"/>
    <w:rsid w:val="004E536B"/>
    <w:rsid w:val="005066CD"/>
    <w:rsid w:val="005359DE"/>
    <w:rsid w:val="00550A72"/>
    <w:rsid w:val="005516CC"/>
    <w:rsid w:val="005D14AB"/>
    <w:rsid w:val="005D1B64"/>
    <w:rsid w:val="005E5097"/>
    <w:rsid w:val="005F672F"/>
    <w:rsid w:val="0060040E"/>
    <w:rsid w:val="00600D2E"/>
    <w:rsid w:val="0061348B"/>
    <w:rsid w:val="006165D2"/>
    <w:rsid w:val="006169D8"/>
    <w:rsid w:val="00616DA1"/>
    <w:rsid w:val="0065011D"/>
    <w:rsid w:val="0066424B"/>
    <w:rsid w:val="00687F2D"/>
    <w:rsid w:val="00696CB6"/>
    <w:rsid w:val="00697B3D"/>
    <w:rsid w:val="006A7B4E"/>
    <w:rsid w:val="006C5C0F"/>
    <w:rsid w:val="006D1DF2"/>
    <w:rsid w:val="006E12F2"/>
    <w:rsid w:val="006E17BA"/>
    <w:rsid w:val="00713A29"/>
    <w:rsid w:val="00726BFB"/>
    <w:rsid w:val="007340A1"/>
    <w:rsid w:val="00770E92"/>
    <w:rsid w:val="00790847"/>
    <w:rsid w:val="00793A12"/>
    <w:rsid w:val="007A149C"/>
    <w:rsid w:val="007A2A6D"/>
    <w:rsid w:val="007A5904"/>
    <w:rsid w:val="007B2497"/>
    <w:rsid w:val="007D4C0E"/>
    <w:rsid w:val="007F0434"/>
    <w:rsid w:val="00802CB9"/>
    <w:rsid w:val="00816284"/>
    <w:rsid w:val="00851969"/>
    <w:rsid w:val="008662C2"/>
    <w:rsid w:val="008721DB"/>
    <w:rsid w:val="008777E0"/>
    <w:rsid w:val="0089239F"/>
    <w:rsid w:val="008B7F99"/>
    <w:rsid w:val="008D1554"/>
    <w:rsid w:val="008E5968"/>
    <w:rsid w:val="008F3899"/>
    <w:rsid w:val="00917B77"/>
    <w:rsid w:val="00925005"/>
    <w:rsid w:val="00940C63"/>
    <w:rsid w:val="00952CCD"/>
    <w:rsid w:val="00961752"/>
    <w:rsid w:val="00962B1B"/>
    <w:rsid w:val="00985F46"/>
    <w:rsid w:val="00990478"/>
    <w:rsid w:val="00991360"/>
    <w:rsid w:val="009960C7"/>
    <w:rsid w:val="009A5B58"/>
    <w:rsid w:val="009B28FC"/>
    <w:rsid w:val="00A0740E"/>
    <w:rsid w:val="00A16CD9"/>
    <w:rsid w:val="00A67A09"/>
    <w:rsid w:val="00A71C80"/>
    <w:rsid w:val="00AA5099"/>
    <w:rsid w:val="00AA6F3D"/>
    <w:rsid w:val="00AB66C6"/>
    <w:rsid w:val="00AE3C01"/>
    <w:rsid w:val="00AE54B5"/>
    <w:rsid w:val="00B23949"/>
    <w:rsid w:val="00B37B70"/>
    <w:rsid w:val="00B4473A"/>
    <w:rsid w:val="00B82E5C"/>
    <w:rsid w:val="00B9121D"/>
    <w:rsid w:val="00BB7A85"/>
    <w:rsid w:val="00BE6B8E"/>
    <w:rsid w:val="00C027AE"/>
    <w:rsid w:val="00C057E4"/>
    <w:rsid w:val="00C14716"/>
    <w:rsid w:val="00C358BF"/>
    <w:rsid w:val="00C434EA"/>
    <w:rsid w:val="00C43CB7"/>
    <w:rsid w:val="00C45966"/>
    <w:rsid w:val="00C50CC0"/>
    <w:rsid w:val="00C8094E"/>
    <w:rsid w:val="00C82B71"/>
    <w:rsid w:val="00C8733E"/>
    <w:rsid w:val="00C90531"/>
    <w:rsid w:val="00CA379D"/>
    <w:rsid w:val="00CA4BF4"/>
    <w:rsid w:val="00CA5E71"/>
    <w:rsid w:val="00CA6920"/>
    <w:rsid w:val="00CB6763"/>
    <w:rsid w:val="00CC4783"/>
    <w:rsid w:val="00D0069D"/>
    <w:rsid w:val="00D227BE"/>
    <w:rsid w:val="00D23417"/>
    <w:rsid w:val="00D24385"/>
    <w:rsid w:val="00D70C1D"/>
    <w:rsid w:val="00D73D62"/>
    <w:rsid w:val="00D76566"/>
    <w:rsid w:val="00D93A62"/>
    <w:rsid w:val="00D93A67"/>
    <w:rsid w:val="00D9617C"/>
    <w:rsid w:val="00D96CC9"/>
    <w:rsid w:val="00DA0BB5"/>
    <w:rsid w:val="00DA0DDE"/>
    <w:rsid w:val="00DB0DB9"/>
    <w:rsid w:val="00DB6EE1"/>
    <w:rsid w:val="00DE5F6E"/>
    <w:rsid w:val="00DF18AF"/>
    <w:rsid w:val="00DF3A4D"/>
    <w:rsid w:val="00DF4CF3"/>
    <w:rsid w:val="00E243CD"/>
    <w:rsid w:val="00E4401A"/>
    <w:rsid w:val="00E4593B"/>
    <w:rsid w:val="00E71764"/>
    <w:rsid w:val="00E81C27"/>
    <w:rsid w:val="00E93869"/>
    <w:rsid w:val="00E94C9B"/>
    <w:rsid w:val="00EA394D"/>
    <w:rsid w:val="00ED6204"/>
    <w:rsid w:val="00ED7341"/>
    <w:rsid w:val="00F160CF"/>
    <w:rsid w:val="00F37E3A"/>
    <w:rsid w:val="00F40A86"/>
    <w:rsid w:val="00F53AB7"/>
    <w:rsid w:val="00F61896"/>
    <w:rsid w:val="00F9364F"/>
    <w:rsid w:val="00FA1E1E"/>
    <w:rsid w:val="00FA220C"/>
    <w:rsid w:val="00FA48F3"/>
    <w:rsid w:val="00FE22D4"/>
    <w:rsid w:val="00FE57E5"/>
    <w:rsid w:val="00FE75CF"/>
    <w:rsid w:val="00FF11EB"/>
    <w:rsid w:val="00FF2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333e3e"/>
    </o:shapedefaults>
    <o:shapelayout v:ext="edit">
      <o:idmap v:ext="edit" data="2"/>
    </o:shapelayout>
  </w:shapeDefaults>
  <w:doNotEmbedSmartTags/>
  <w:decimalSymbol w:val=","/>
  <w:listSeparator w:val=";"/>
  <w14:docId w14:val="17F89703"/>
  <w15:docId w15:val="{BB6691EA-82F5-40CD-B98E-2E5E6DA04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zdi Fließtext"/>
    <w:qFormat/>
    <w:rsid w:val="00C50CC0"/>
    <w:pPr>
      <w:widowControl w:val="0"/>
      <w:spacing w:before="80" w:line="300" w:lineRule="auto"/>
    </w:pPr>
    <w:rPr>
      <w:rFonts w:ascii="Arial" w:hAnsi="Arial"/>
      <w:color w:val="39414D"/>
      <w:szCs w:val="18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280A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3063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307CE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17B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0000C" w:themeColor="accent1" w:themeShade="7F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F4CF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0000C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21B45"/>
    <w:rPr>
      <w:rFonts w:ascii="Lucida Grande" w:hAnsi="Lucida Gran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21B45"/>
    <w:rPr>
      <w:rFonts w:ascii="Lucida Grande" w:hAnsi="Lucida Grande"/>
      <w:sz w:val="18"/>
      <w:szCs w:val="1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21B4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21B45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321B4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21B45"/>
    <w:rPr>
      <w:sz w:val="24"/>
      <w:szCs w:val="24"/>
      <w:lang w:eastAsia="de-DE"/>
    </w:rPr>
  </w:style>
  <w:style w:type="paragraph" w:customStyle="1" w:styleId="EinfAbs">
    <w:name w:val="[Einf. Abs.]"/>
    <w:basedOn w:val="Standard"/>
    <w:uiPriority w:val="99"/>
    <w:rsid w:val="00321B4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character" w:customStyle="1" w:styleId="bodybold">
    <w:name w:val="body bold"/>
    <w:uiPriority w:val="99"/>
    <w:rsid w:val="003A66B0"/>
    <w:rPr>
      <w:rFonts w:ascii="HelveticaNeue" w:hAnsi="HelveticaNeue" w:cs="HelveticaNeue"/>
      <w:color w:val="003219"/>
      <w:sz w:val="20"/>
      <w:szCs w:val="20"/>
    </w:rPr>
  </w:style>
  <w:style w:type="paragraph" w:styleId="Listenabsatz">
    <w:name w:val="List Paragraph"/>
    <w:aliases w:val="matrix Tabelle"/>
    <w:basedOn w:val="Standard"/>
    <w:uiPriority w:val="34"/>
    <w:rsid w:val="00DF3A4D"/>
    <w:pPr>
      <w:spacing w:line="0" w:lineRule="atLeast"/>
      <w:contextualSpacing/>
    </w:pPr>
    <w:rPr>
      <w:rFonts w:eastAsia="Times New Roman"/>
      <w:lang w:eastAsia="en-US"/>
    </w:rPr>
  </w:style>
  <w:style w:type="table" w:styleId="Tabellenraster">
    <w:name w:val="Table Grid"/>
    <w:basedOn w:val="NormaleTabelle"/>
    <w:uiPriority w:val="39"/>
    <w:rsid w:val="00052BB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307CEB"/>
    <w:rPr>
      <w:rFonts w:asciiTheme="majorHAnsi" w:eastAsiaTheme="majorEastAsia" w:hAnsiTheme="majorHAnsi" w:cstheme="majorBidi"/>
      <w:b/>
      <w:bCs/>
      <w:color w:val="39414D"/>
      <w:sz w:val="26"/>
      <w:szCs w:val="26"/>
      <w:lang w:eastAsia="de-DE"/>
    </w:rPr>
  </w:style>
  <w:style w:type="paragraph" w:customStyle="1" w:styleId="zdiberschrift2">
    <w:name w:val="zdi Überschrift 2"/>
    <w:basedOn w:val="berschrift2"/>
    <w:next w:val="berschrift2"/>
    <w:link w:val="zdiberschrift2Zchn"/>
    <w:qFormat/>
    <w:rsid w:val="00917B77"/>
    <w:pPr>
      <w:spacing w:before="220"/>
    </w:pPr>
    <w:rPr>
      <w:rFonts w:ascii="Arial" w:hAnsi="Arial"/>
      <w:color w:val="009EE0"/>
      <w:sz w:val="20"/>
    </w:rPr>
  </w:style>
  <w:style w:type="paragraph" w:customStyle="1" w:styleId="zdiHeadline">
    <w:name w:val="zdi Headline"/>
    <w:basedOn w:val="Standard"/>
    <w:next w:val="Titel"/>
    <w:qFormat/>
    <w:rsid w:val="00961752"/>
    <w:rPr>
      <w:b/>
      <w:bCs/>
      <w:color w:val="003063"/>
      <w:sz w:val="32"/>
      <w:szCs w:val="28"/>
    </w:rPr>
  </w:style>
  <w:style w:type="paragraph" w:customStyle="1" w:styleId="zdiAufzhlung">
    <w:name w:val="zdi Aufzählung"/>
    <w:basedOn w:val="Listenabsatz"/>
    <w:qFormat/>
    <w:rsid w:val="007340A1"/>
    <w:pPr>
      <w:numPr>
        <w:numId w:val="2"/>
      </w:numPr>
      <w:spacing w:before="0" w:line="300" w:lineRule="auto"/>
    </w:pPr>
  </w:style>
  <w:style w:type="paragraph" w:customStyle="1" w:styleId="zdiberschrift1">
    <w:name w:val="zdi Überschrift 1"/>
    <w:basedOn w:val="berschrift1"/>
    <w:next w:val="berschrift1"/>
    <w:qFormat/>
    <w:rsid w:val="00E81C27"/>
    <w:pPr>
      <w:spacing w:before="220"/>
    </w:pPr>
    <w:rPr>
      <w:rFonts w:ascii="Arial" w:hAnsi="Arial"/>
      <w:sz w:val="24"/>
    </w:rPr>
  </w:style>
  <w:style w:type="paragraph" w:customStyle="1" w:styleId="zdiAufzhlungbullets">
    <w:name w:val="zdi Aufzählung bullets"/>
    <w:basedOn w:val="zdiAufzhlung"/>
    <w:qFormat/>
    <w:rsid w:val="00280A4D"/>
    <w:pPr>
      <w:numPr>
        <w:numId w:val="3"/>
      </w:numPr>
    </w:pPr>
  </w:style>
  <w:style w:type="table" w:customStyle="1" w:styleId="Matrix">
    <w:name w:val="Matrix"/>
    <w:basedOn w:val="NormaleTabelle"/>
    <w:uiPriority w:val="99"/>
    <w:qFormat/>
    <w:rsid w:val="00D24385"/>
    <w:pPr>
      <w:spacing w:line="300" w:lineRule="auto"/>
    </w:pPr>
    <w:rPr>
      <w:rFonts w:ascii="Arial" w:hAnsi="Arial"/>
      <w:sz w:val="18"/>
    </w:rPr>
    <w:tblPr>
      <w:tblBorders>
        <w:bottom w:val="single" w:sz="12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85" w:type="dxa"/>
      </w:tblCellMar>
    </w:tblPr>
    <w:tcPr>
      <w:vAlign w:val="center"/>
    </w:tcPr>
    <w:tblStylePr w:type="firstRow">
      <w:tblPr/>
      <w:tcPr>
        <w:shd w:val="clear" w:color="auto" w:fill="FF5467" w:themeFill="accent1" w:themeFillTint="99"/>
      </w:tcPr>
    </w:tblStylePr>
    <w:tblStylePr w:type="lastRow">
      <w:rPr>
        <w:rFonts w:ascii="Arial" w:hAnsi="Arial"/>
        <w:sz w:val="18"/>
      </w:rPr>
      <w:tblPr/>
      <w:tcPr>
        <w:shd w:val="clear" w:color="auto" w:fill="FF5467" w:themeFill="accent1" w:themeFillTint="99"/>
      </w:tcPr>
    </w:tblStylePr>
  </w:style>
  <w:style w:type="paragraph" w:customStyle="1" w:styleId="zdiTabelleFlietext">
    <w:name w:val="zdi Tabelle Fließtext"/>
    <w:basedOn w:val="Standard"/>
    <w:link w:val="zdiTabelleFlietextZchn"/>
    <w:qFormat/>
    <w:rsid w:val="00D0069D"/>
    <w:pPr>
      <w:spacing w:before="0"/>
    </w:pPr>
  </w:style>
  <w:style w:type="paragraph" w:customStyle="1" w:styleId="zdiTabelleFlietextbold">
    <w:name w:val="zdi Tabelle Fließtext bold"/>
    <w:basedOn w:val="zdiTabelleFlietext"/>
    <w:qFormat/>
    <w:rsid w:val="00C50CC0"/>
    <w:rPr>
      <w:b/>
      <w:color w:val="FFFFFF" w:themeColor="background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80A4D"/>
    <w:rPr>
      <w:rFonts w:asciiTheme="majorHAnsi" w:eastAsiaTheme="majorEastAsia" w:hAnsiTheme="majorHAnsi" w:cstheme="majorBidi"/>
      <w:b/>
      <w:bCs/>
      <w:color w:val="003063"/>
      <w:sz w:val="32"/>
      <w:szCs w:val="32"/>
      <w:lang w:eastAsia="de-DE"/>
    </w:rPr>
  </w:style>
  <w:style w:type="paragraph" w:customStyle="1" w:styleId="zdiAufzhlungabc">
    <w:name w:val="zdi Aufzählung abc"/>
    <w:basedOn w:val="zdiAufzhlungbullets"/>
    <w:qFormat/>
    <w:rsid w:val="007340A1"/>
    <w:pPr>
      <w:numPr>
        <w:numId w:val="1"/>
      </w:numPr>
    </w:p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F4CF3"/>
    <w:rPr>
      <w:rFonts w:asciiTheme="majorHAnsi" w:eastAsiaTheme="majorEastAsia" w:hAnsiTheme="majorHAnsi" w:cstheme="majorBidi"/>
      <w:color w:val="70000C" w:themeColor="accent1" w:themeShade="7F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0F7EE2"/>
    <w:rPr>
      <w:color w:val="F29400"/>
      <w:u w:val="single"/>
    </w:rPr>
  </w:style>
  <w:style w:type="paragraph" w:customStyle="1" w:styleId="E-Mail">
    <w:name w:val="E-Mail"/>
    <w:basedOn w:val="Standard"/>
    <w:rsid w:val="007340A1"/>
    <w:pPr>
      <w:spacing w:before="0"/>
      <w:ind w:right="3113"/>
    </w:pPr>
  </w:style>
  <w:style w:type="character" w:styleId="IntensiveHervorhebung">
    <w:name w:val="Intense Emphasis"/>
    <w:basedOn w:val="Absatz-Standardschriftart"/>
    <w:uiPriority w:val="21"/>
    <w:rsid w:val="00280A4D"/>
    <w:rPr>
      <w:i/>
      <w:iCs/>
      <w:color w:val="F39200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280A4D"/>
    <w:pPr>
      <w:pBdr>
        <w:top w:val="single" w:sz="4" w:space="10" w:color="003063"/>
        <w:bottom w:val="single" w:sz="4" w:space="10" w:color="003063"/>
      </w:pBdr>
      <w:spacing w:before="360" w:after="360"/>
      <w:ind w:left="864" w:right="864"/>
      <w:jc w:val="center"/>
    </w:pPr>
    <w:rPr>
      <w:i/>
      <w:iCs/>
      <w:color w:val="003063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280A4D"/>
    <w:rPr>
      <w:rFonts w:ascii="Arial" w:hAnsi="Arial"/>
      <w:i/>
      <w:iCs/>
      <w:color w:val="003063"/>
      <w:szCs w:val="18"/>
      <w:lang w:eastAsia="de-DE"/>
    </w:rPr>
  </w:style>
  <w:style w:type="character" w:styleId="IntensiverVerweis">
    <w:name w:val="Intense Reference"/>
    <w:basedOn w:val="Absatz-Standardschriftart"/>
    <w:uiPriority w:val="32"/>
    <w:rsid w:val="00280A4D"/>
    <w:rPr>
      <w:b/>
      <w:bCs/>
      <w:smallCaps/>
      <w:color w:val="F39200"/>
      <w:spacing w:val="5"/>
    </w:rPr>
  </w:style>
  <w:style w:type="paragraph" w:styleId="KeinLeerraum">
    <w:name w:val="No Spacing"/>
    <w:uiPriority w:val="1"/>
    <w:rsid w:val="000D674A"/>
    <w:pPr>
      <w:widowControl w:val="0"/>
    </w:pPr>
    <w:rPr>
      <w:rFonts w:ascii="Arial" w:hAnsi="Arial"/>
      <w:color w:val="39414D"/>
      <w:szCs w:val="18"/>
      <w:lang w:eastAsia="de-DE"/>
    </w:rPr>
  </w:style>
  <w:style w:type="paragraph" w:styleId="Zitat">
    <w:name w:val="Quote"/>
    <w:basedOn w:val="Standard"/>
    <w:next w:val="Standard"/>
    <w:link w:val="ZitatZchn"/>
    <w:uiPriority w:val="29"/>
    <w:rsid w:val="0099047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90478"/>
    <w:rPr>
      <w:rFonts w:ascii="Arial" w:hAnsi="Arial"/>
      <w:i/>
      <w:iCs/>
      <w:color w:val="404040" w:themeColor="text1" w:themeTint="BF"/>
      <w:szCs w:val="18"/>
      <w:lang w:eastAsia="de-DE"/>
    </w:rPr>
  </w:style>
  <w:style w:type="paragraph" w:customStyle="1" w:styleId="zdiTabelle2">
    <w:name w:val="zdi Tabelle 2"/>
    <w:basedOn w:val="zdiTabelleFlietext"/>
    <w:link w:val="zdiTabelle2Zchn"/>
    <w:qFormat/>
    <w:rsid w:val="00C50CC0"/>
    <w:rPr>
      <w:rFonts w:eastAsiaTheme="minorHAnsi" w:cstheme="minorBidi"/>
      <w:b/>
      <w:color w:val="003063"/>
      <w:szCs w:val="20"/>
      <w:lang w:val="en-US"/>
    </w:rPr>
  </w:style>
  <w:style w:type="paragraph" w:styleId="Inhaltsverzeichnisberschrift">
    <w:name w:val="TOC Heading"/>
    <w:basedOn w:val="zdiberschrift1"/>
    <w:next w:val="Standard"/>
    <w:uiPriority w:val="39"/>
    <w:unhideWhenUsed/>
    <w:rsid w:val="00925005"/>
    <w:pPr>
      <w:widowControl/>
      <w:spacing w:before="240" w:line="259" w:lineRule="auto"/>
      <w:outlineLvl w:val="9"/>
    </w:pPr>
    <w:rPr>
      <w:bCs w:val="0"/>
      <w:lang w:eastAsia="ko-KR"/>
    </w:rPr>
  </w:style>
  <w:style w:type="character" w:customStyle="1" w:styleId="zdiTabelleFlietextZchn">
    <w:name w:val="zdi Tabelle Fließtext Zchn"/>
    <w:basedOn w:val="Absatz-Standardschriftart"/>
    <w:link w:val="zdiTabelleFlietext"/>
    <w:rsid w:val="00C50CC0"/>
    <w:rPr>
      <w:rFonts w:ascii="Arial" w:hAnsi="Arial"/>
      <w:color w:val="39414D"/>
      <w:szCs w:val="18"/>
      <w:lang w:eastAsia="de-DE"/>
    </w:rPr>
  </w:style>
  <w:style w:type="character" w:customStyle="1" w:styleId="zdiTabelle2Zchn">
    <w:name w:val="zdi Tabelle 2 Zchn"/>
    <w:basedOn w:val="zdiTabelleFlietextZchn"/>
    <w:link w:val="zdiTabelle2"/>
    <w:rsid w:val="00C50CC0"/>
    <w:rPr>
      <w:rFonts w:ascii="Arial" w:eastAsiaTheme="minorHAnsi" w:hAnsi="Arial" w:cstheme="minorBidi"/>
      <w:b/>
      <w:color w:val="003063"/>
      <w:szCs w:val="18"/>
      <w:lang w:val="en-US"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C50CC0"/>
    <w:pPr>
      <w:spacing w:after="100"/>
      <w:ind w:left="200"/>
    </w:pPr>
  </w:style>
  <w:style w:type="paragraph" w:styleId="Verzeichnis1">
    <w:name w:val="toc 1"/>
    <w:basedOn w:val="Standard"/>
    <w:next w:val="Standard"/>
    <w:autoRedefine/>
    <w:uiPriority w:val="39"/>
    <w:unhideWhenUsed/>
    <w:rsid w:val="00453ADA"/>
    <w:pPr>
      <w:tabs>
        <w:tab w:val="right" w:leader="dot" w:pos="8778"/>
      </w:tabs>
      <w:spacing w:after="100"/>
    </w:pPr>
    <w:rPr>
      <w:color w:val="auto"/>
    </w:rPr>
  </w:style>
  <w:style w:type="paragraph" w:styleId="Titel">
    <w:name w:val="Title"/>
    <w:basedOn w:val="Standard"/>
    <w:next w:val="Standard"/>
    <w:link w:val="TitelZchn"/>
    <w:uiPriority w:val="10"/>
    <w:rsid w:val="00600D2E"/>
    <w:pPr>
      <w:spacing w:before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00D2E"/>
    <w:rPr>
      <w:rFonts w:asciiTheme="majorHAnsi" w:eastAsiaTheme="majorEastAsia" w:hAnsiTheme="majorHAnsi" w:cstheme="majorBidi"/>
      <w:spacing w:val="-10"/>
      <w:kern w:val="28"/>
      <w:sz w:val="56"/>
      <w:szCs w:val="56"/>
      <w:lang w:eastAsia="de-DE"/>
    </w:rPr>
  </w:style>
  <w:style w:type="paragraph" w:styleId="Verzeichnis3">
    <w:name w:val="toc 3"/>
    <w:basedOn w:val="Standard"/>
    <w:next w:val="Standard"/>
    <w:autoRedefine/>
    <w:uiPriority w:val="39"/>
    <w:unhideWhenUsed/>
    <w:rsid w:val="00453ADA"/>
    <w:pPr>
      <w:spacing w:after="100"/>
      <w:ind w:left="400"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0F7EE2"/>
    <w:rPr>
      <w:color w:val="605E5C"/>
      <w:shd w:val="clear" w:color="auto" w:fill="E1DFDD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17B77"/>
    <w:rPr>
      <w:rFonts w:asciiTheme="majorHAnsi" w:eastAsiaTheme="majorEastAsia" w:hAnsiTheme="majorHAnsi" w:cstheme="majorBidi"/>
      <w:color w:val="70000C" w:themeColor="accent1" w:themeShade="7F"/>
      <w:sz w:val="24"/>
      <w:szCs w:val="24"/>
      <w:lang w:eastAsia="de-DE"/>
    </w:rPr>
  </w:style>
  <w:style w:type="paragraph" w:customStyle="1" w:styleId="zdiAbbinder">
    <w:name w:val="zdi Abbinder"/>
    <w:basedOn w:val="Standard"/>
    <w:link w:val="zdiAbbinderZchn"/>
    <w:qFormat/>
    <w:rsid w:val="004426A1"/>
    <w:rPr>
      <w:sz w:val="18"/>
    </w:rPr>
  </w:style>
  <w:style w:type="character" w:customStyle="1" w:styleId="zdiAbbinderZchn">
    <w:name w:val="zdi Abbinder Zchn"/>
    <w:basedOn w:val="Absatz-Standardschriftart"/>
    <w:link w:val="zdiAbbinder"/>
    <w:rsid w:val="004426A1"/>
    <w:rPr>
      <w:rFonts w:ascii="Arial" w:hAnsi="Arial"/>
      <w:color w:val="39414D"/>
      <w:sz w:val="18"/>
      <w:szCs w:val="18"/>
      <w:lang w:eastAsia="de-DE"/>
    </w:rPr>
  </w:style>
  <w:style w:type="character" w:customStyle="1" w:styleId="normaltextrun">
    <w:name w:val="normaltextrun"/>
    <w:basedOn w:val="Absatz-Standardschriftart"/>
    <w:rsid w:val="002D4D75"/>
  </w:style>
  <w:style w:type="paragraph" w:customStyle="1" w:styleId="zdiberschrift3">
    <w:name w:val="zdi Überschrift 3"/>
    <w:basedOn w:val="zdiberschrift2"/>
    <w:link w:val="zdiberschrift3Zchn"/>
    <w:qFormat/>
    <w:rsid w:val="00802CB9"/>
    <w:pPr>
      <w:spacing w:before="120"/>
      <w:outlineLvl w:val="2"/>
    </w:pPr>
    <w:rPr>
      <w:b w:val="0"/>
      <w:lang w:val="en-US"/>
    </w:rPr>
  </w:style>
  <w:style w:type="character" w:customStyle="1" w:styleId="zdiberschrift2Zchn">
    <w:name w:val="zdi Überschrift 2 Zchn"/>
    <w:basedOn w:val="berschrift2Zchn"/>
    <w:link w:val="zdiberschrift2"/>
    <w:rsid w:val="007A149C"/>
    <w:rPr>
      <w:rFonts w:ascii="Arial" w:eastAsiaTheme="majorEastAsia" w:hAnsi="Arial" w:cstheme="majorBidi"/>
      <w:b/>
      <w:bCs/>
      <w:color w:val="009EE0"/>
      <w:sz w:val="26"/>
      <w:szCs w:val="26"/>
      <w:lang w:eastAsia="de-DE"/>
    </w:rPr>
  </w:style>
  <w:style w:type="character" w:customStyle="1" w:styleId="zdiberschrift3Zchn">
    <w:name w:val="zdi Überschrift 3 Zchn"/>
    <w:basedOn w:val="zdiberschrift2Zchn"/>
    <w:link w:val="zdiberschrift3"/>
    <w:rsid w:val="00802CB9"/>
    <w:rPr>
      <w:rFonts w:ascii="Arial" w:eastAsiaTheme="majorEastAsia" w:hAnsi="Arial" w:cstheme="majorBidi"/>
      <w:b w:val="0"/>
      <w:bCs/>
      <w:color w:val="009EE0"/>
      <w:sz w:val="26"/>
      <w:szCs w:val="26"/>
      <w:lang w:val="en-US" w:eastAsia="de-DE"/>
    </w:rPr>
  </w:style>
  <w:style w:type="paragraph" w:customStyle="1" w:styleId="matrixAufzhlungbulletsEbene1">
    <w:name w:val="matrix Aufzählung bullets Ebene 1"/>
    <w:basedOn w:val="Standard"/>
    <w:qFormat/>
    <w:rsid w:val="0013439B"/>
    <w:pPr>
      <w:spacing w:before="0"/>
      <w:ind w:left="644" w:hanging="360"/>
      <w:contextualSpacing/>
    </w:pPr>
    <w:rPr>
      <w:rFonts w:eastAsia="Times New Roman"/>
      <w:color w:val="000000" w:themeColor="text1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D93A67"/>
    <w:rPr>
      <w:color w:val="E2001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8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zdi-portal.d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nstagram.com/mintblogger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zdi@matrix-gmbh.de" TargetMode="External"/><Relationship Id="rId2" Type="http://schemas.openxmlformats.org/officeDocument/2006/relationships/hyperlink" Target="http://www.zdi-portal.de" TargetMode="External"/><Relationship Id="rId1" Type="http://schemas.openxmlformats.org/officeDocument/2006/relationships/hyperlink" Target="mailto:zdi@matrix-gmbh.de" TargetMode="External"/><Relationship Id="rId4" Type="http://schemas.openxmlformats.org/officeDocument/2006/relationships/hyperlink" Target="http://www.zdi-portal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harina.glowalla\matrix%20GmbH%20Co.%20KG\Team%20EXTERN%20zdi%202021ff.%20-%20M&#228;dchen\zdi-Heldinnen-Oktober%202022\zdi_Heldinnen_Polaroid%202022.dotx" TargetMode="External"/></Relationships>
</file>

<file path=word/theme/theme1.xml><?xml version="1.0" encoding="utf-8"?>
<a:theme xmlns:a="http://schemas.openxmlformats.org/drawingml/2006/main" name="Schwarz">
  <a:themeElements>
    <a:clrScheme name="zdi">
      <a:dk1>
        <a:srgbClr val="000000"/>
      </a:dk1>
      <a:lt1>
        <a:srgbClr val="FFFFFF"/>
      </a:lt1>
      <a:dk2>
        <a:srgbClr val="509784"/>
      </a:dk2>
      <a:lt2>
        <a:srgbClr val="FFFFFF"/>
      </a:lt2>
      <a:accent1>
        <a:srgbClr val="E1001A"/>
      </a:accent1>
      <a:accent2>
        <a:srgbClr val="003064"/>
      </a:accent2>
      <a:accent3>
        <a:srgbClr val="009EE0"/>
      </a:accent3>
      <a:accent4>
        <a:srgbClr val="B1C800"/>
      </a:accent4>
      <a:accent5>
        <a:srgbClr val="F29400"/>
      </a:accent5>
      <a:accent6>
        <a:srgbClr val="E75112"/>
      </a:accent6>
      <a:hlink>
        <a:srgbClr val="E2001A"/>
      </a:hlink>
      <a:folHlink>
        <a:srgbClr val="E2001A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08cabe-71d7-4cbc-8748-672b248e75d0">
      <Terms xmlns="http://schemas.microsoft.com/office/infopath/2007/PartnerControls"/>
    </lcf76f155ced4ddcb4097134ff3c332f>
    <TaxCatchAll xmlns="dcb9dd83-0b2c-4f13-9593-c646aa6b2ef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29B78906449E4182507121DD152E85" ma:contentTypeVersion="16" ma:contentTypeDescription="Create a new document." ma:contentTypeScope="" ma:versionID="5cedd1ee94524fdf7510982c972c4905">
  <xsd:schema xmlns:xsd="http://www.w3.org/2001/XMLSchema" xmlns:xs="http://www.w3.org/2001/XMLSchema" xmlns:p="http://schemas.microsoft.com/office/2006/metadata/properties" xmlns:ns2="8408cabe-71d7-4cbc-8748-672b248e75d0" xmlns:ns3="dcb9dd83-0b2c-4f13-9593-c646aa6b2ef1" targetNamespace="http://schemas.microsoft.com/office/2006/metadata/properties" ma:root="true" ma:fieldsID="fe38a4732f91ff56926cec48805a229e" ns2:_="" ns3:_="">
    <xsd:import namespace="8408cabe-71d7-4cbc-8748-672b248e75d0"/>
    <xsd:import namespace="dcb9dd83-0b2c-4f13-9593-c646aa6b2e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8cabe-71d7-4cbc-8748-672b248e75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ce6ebb9-f597-4125-b6c0-ad50627b5f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b9dd83-0b2c-4f13-9593-c646aa6b2ef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03f3fea-1a5e-4706-978d-f53ac2b73cfb}" ma:internalName="TaxCatchAll" ma:showField="CatchAllData" ma:web="dcb9dd83-0b2c-4f13-9593-c646aa6b2e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06B3C9-97FB-48CA-800F-AE5E43BDC8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5E5E49-6D51-48A8-B6E1-71E0CD4E59BB}">
  <ds:schemaRefs>
    <ds:schemaRef ds:uri="http://schemas.microsoft.com/office/2006/metadata/properties"/>
    <ds:schemaRef ds:uri="http://schemas.microsoft.com/office/infopath/2007/PartnerControls"/>
    <ds:schemaRef ds:uri="8408cabe-71d7-4cbc-8748-672b248e75d0"/>
    <ds:schemaRef ds:uri="dcb9dd83-0b2c-4f13-9593-c646aa6b2ef1"/>
  </ds:schemaRefs>
</ds:datastoreItem>
</file>

<file path=customXml/itemProps3.xml><?xml version="1.0" encoding="utf-8"?>
<ds:datastoreItem xmlns:ds="http://schemas.openxmlformats.org/officeDocument/2006/customXml" ds:itemID="{00FF3347-B301-4B58-9117-5CCAA912E2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3DD3B5-92CB-431D-B300-71C23BA8DC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8cabe-71d7-4cbc-8748-672b248e75d0"/>
    <ds:schemaRef ds:uri="dcb9dd83-0b2c-4f13-9593-c646aa6b2e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zdi_Heldinnen_Polaroid 2022</Template>
  <TotalTime>0</TotalTime>
  <Pages>3</Pages>
  <Words>403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Glowalla, Katharina</dc:creator>
  <cp:lastModifiedBy>Glowalla, Katharina</cp:lastModifiedBy>
  <cp:revision>3</cp:revision>
  <cp:lastPrinted>2015-04-13T11:28:00Z</cp:lastPrinted>
  <dcterms:created xsi:type="dcterms:W3CDTF">2022-08-23T07:07:00Z</dcterms:created>
  <dcterms:modified xsi:type="dcterms:W3CDTF">2022-08-30T12:37:00Z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0x010100BB29B78906449E4182507121DD152E85</vt:lpwstr>
  </property>
  <property fmtid="{D5CDD505-2E9C-101B-9397-08002B2CF9AE}" pid="3" name="MediaServiceImageTags">
    <vt:lpwstr/>
  </property>
</Properties>
</file>